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72D71" w14:textId="22E0713D" w:rsidR="00BD12F8" w:rsidRDefault="00BD12F8" w:rsidP="00BD12F8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14:paraId="50814E8C" w14:textId="531B6B7B" w:rsidR="00BD12F8" w:rsidRPr="00BD12F8" w:rsidRDefault="00BD12F8" w:rsidP="00BD12F8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D12F8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…………………………….</w:t>
      </w:r>
    </w:p>
    <w:p w14:paraId="0BAF2575" w14:textId="6AA96FEA" w:rsidR="00BD12F8" w:rsidRPr="00BD12F8" w:rsidRDefault="00BD12F8" w:rsidP="00BD12F8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i/>
          <w:kern w:val="3"/>
          <w:sz w:val="24"/>
          <w:szCs w:val="24"/>
          <w:lang w:eastAsia="zh-CN" w:bidi="hi-IN"/>
        </w:rPr>
        <w:t>M</w:t>
      </w:r>
      <w:r w:rsidRPr="00BD12F8">
        <w:rPr>
          <w:rFonts w:ascii="Times New Roman" w:eastAsia="SimSun" w:hAnsi="Times New Roman" w:cs="Mangal"/>
          <w:i/>
          <w:kern w:val="3"/>
          <w:sz w:val="24"/>
          <w:szCs w:val="24"/>
          <w:lang w:eastAsia="zh-CN" w:bidi="hi-IN"/>
        </w:rPr>
        <w:t>iejscowość, dnia</w:t>
      </w:r>
    </w:p>
    <w:p w14:paraId="593CAFC0" w14:textId="77777777" w:rsidR="00BD12F8" w:rsidRPr="00BD12F8" w:rsidRDefault="00BD12F8" w:rsidP="00BD12F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D12F8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...............................................................</w:t>
      </w:r>
    </w:p>
    <w:p w14:paraId="082F4613" w14:textId="455822A9" w:rsidR="00BD12F8" w:rsidRPr="00BD12F8" w:rsidRDefault="00BD12F8" w:rsidP="00BD12F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i/>
          <w:kern w:val="3"/>
          <w:sz w:val="24"/>
          <w:szCs w:val="24"/>
          <w:lang w:eastAsia="zh-CN" w:bidi="hi-IN"/>
        </w:rPr>
        <w:t>I</w:t>
      </w:r>
      <w:r w:rsidRPr="00BD12F8">
        <w:rPr>
          <w:rFonts w:ascii="Times New Roman" w:eastAsia="SimSun" w:hAnsi="Times New Roman" w:cs="Mangal"/>
          <w:i/>
          <w:kern w:val="3"/>
          <w:sz w:val="24"/>
          <w:szCs w:val="24"/>
          <w:lang w:eastAsia="zh-CN" w:bidi="hi-IN"/>
        </w:rPr>
        <w:t>mię, nazwisko Klienta</w:t>
      </w:r>
    </w:p>
    <w:p w14:paraId="189FFAE8" w14:textId="77777777" w:rsidR="00BD12F8" w:rsidRPr="00BD12F8" w:rsidRDefault="00BD12F8" w:rsidP="00BD12F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14:paraId="4C694C01" w14:textId="77777777" w:rsidR="00BD12F8" w:rsidRPr="00BD12F8" w:rsidRDefault="00BD12F8" w:rsidP="00BD12F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D12F8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...............................................................</w:t>
      </w:r>
    </w:p>
    <w:p w14:paraId="7E95A544" w14:textId="16D499AC" w:rsidR="00BD12F8" w:rsidRPr="00BD12F8" w:rsidRDefault="00BD12F8" w:rsidP="00BD12F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i/>
          <w:kern w:val="3"/>
          <w:sz w:val="24"/>
          <w:szCs w:val="24"/>
          <w:lang w:eastAsia="zh-CN" w:bidi="hi-IN"/>
        </w:rPr>
        <w:t>A</w:t>
      </w:r>
      <w:r w:rsidRPr="00BD12F8">
        <w:rPr>
          <w:rFonts w:ascii="Times New Roman" w:eastAsia="SimSun" w:hAnsi="Times New Roman" w:cs="Mangal"/>
          <w:i/>
          <w:kern w:val="3"/>
          <w:sz w:val="24"/>
          <w:szCs w:val="24"/>
          <w:lang w:eastAsia="zh-CN" w:bidi="hi-IN"/>
        </w:rPr>
        <w:t>dres zamieszkania</w:t>
      </w:r>
    </w:p>
    <w:p w14:paraId="4DF218EA" w14:textId="77777777" w:rsidR="00BD12F8" w:rsidRPr="00BD12F8" w:rsidRDefault="00BD12F8" w:rsidP="00BD12F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14:paraId="5BB2A28C" w14:textId="77777777" w:rsidR="00BD12F8" w:rsidRPr="00BD12F8" w:rsidRDefault="00BD12F8" w:rsidP="00BD12F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D12F8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...............................................................</w:t>
      </w:r>
    </w:p>
    <w:p w14:paraId="6F12B105" w14:textId="7F8C924C" w:rsidR="00BD12F8" w:rsidRPr="00BD12F8" w:rsidRDefault="00BD12F8" w:rsidP="00BD12F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i/>
          <w:kern w:val="3"/>
          <w:sz w:val="24"/>
          <w:szCs w:val="24"/>
          <w:lang w:eastAsia="zh-CN" w:bidi="hi-IN"/>
        </w:rPr>
        <w:t>T</w:t>
      </w:r>
      <w:r w:rsidRPr="00BD12F8">
        <w:rPr>
          <w:rFonts w:ascii="Times New Roman" w:eastAsia="SimSun" w:hAnsi="Times New Roman" w:cs="Mangal"/>
          <w:i/>
          <w:kern w:val="3"/>
          <w:sz w:val="24"/>
          <w:szCs w:val="24"/>
          <w:lang w:eastAsia="zh-CN" w:bidi="hi-IN"/>
        </w:rPr>
        <w:t>elefon kontaktowy</w:t>
      </w:r>
      <w:r>
        <w:rPr>
          <w:rFonts w:ascii="Times New Roman" w:eastAsia="SimSun" w:hAnsi="Times New Roman" w:cs="Mangal"/>
          <w:i/>
          <w:kern w:val="3"/>
          <w:sz w:val="24"/>
          <w:szCs w:val="24"/>
          <w:lang w:eastAsia="zh-CN" w:bidi="hi-IN"/>
        </w:rPr>
        <w:t xml:space="preserve"> (obowiązkowo)</w:t>
      </w:r>
    </w:p>
    <w:p w14:paraId="3B1DF6B1" w14:textId="77777777" w:rsidR="00BD12F8" w:rsidRPr="00BD12F8" w:rsidRDefault="00BD12F8" w:rsidP="00BD12F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14:paraId="078DB11B" w14:textId="77777777" w:rsidR="00BD12F8" w:rsidRPr="00BD12F8" w:rsidRDefault="00BD12F8" w:rsidP="00BD12F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D12F8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...............................................................</w:t>
      </w:r>
    </w:p>
    <w:p w14:paraId="61D01340" w14:textId="12AFD6FE" w:rsidR="00BD12F8" w:rsidRPr="00BD12F8" w:rsidRDefault="00BD12F8" w:rsidP="00BD12F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i/>
          <w:kern w:val="3"/>
          <w:sz w:val="24"/>
          <w:szCs w:val="24"/>
          <w:lang w:eastAsia="zh-CN" w:bidi="hi-IN"/>
        </w:rPr>
        <w:t>A</w:t>
      </w:r>
      <w:r w:rsidRPr="00BD12F8">
        <w:rPr>
          <w:rFonts w:ascii="Times New Roman" w:eastAsia="SimSun" w:hAnsi="Times New Roman" w:cs="Mangal"/>
          <w:i/>
          <w:kern w:val="3"/>
          <w:sz w:val="24"/>
          <w:szCs w:val="24"/>
          <w:lang w:eastAsia="zh-CN" w:bidi="hi-IN"/>
        </w:rPr>
        <w:t>dres e-mail</w:t>
      </w:r>
    </w:p>
    <w:p w14:paraId="067F722B" w14:textId="77777777" w:rsidR="00BD12F8" w:rsidRPr="00BD12F8" w:rsidRDefault="00BD12F8" w:rsidP="00BD12F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D12F8"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  <w:t>FORMULARZ REKLAMACJI</w:t>
      </w:r>
      <w:r w:rsidRPr="00BD12F8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</w:p>
    <w:p w14:paraId="624B8F05" w14:textId="77777777" w:rsidR="00BD12F8" w:rsidRPr="00BD12F8" w:rsidRDefault="00BD12F8" w:rsidP="00BD12F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tbl>
      <w:tblPr>
        <w:tblW w:w="922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0"/>
        <w:gridCol w:w="6129"/>
      </w:tblGrid>
      <w:tr w:rsidR="00BD12F8" w:rsidRPr="00BD12F8" w14:paraId="7DBBF488" w14:textId="77777777" w:rsidTr="00BD12F8">
        <w:trPr>
          <w:trHeight w:val="857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13EE2" w14:textId="0AC20A97" w:rsidR="00BD12F8" w:rsidRPr="00B9102E" w:rsidRDefault="00BD12F8" w:rsidP="00BD12F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0"/>
                <w:szCs w:val="20"/>
                <w:lang w:eastAsia="zh-CN" w:bidi="hi-IN"/>
              </w:rPr>
            </w:pPr>
            <w:r w:rsidRPr="00B9102E">
              <w:rPr>
                <w:rFonts w:ascii="Times New Roman" w:eastAsia="SimSun" w:hAnsi="Times New Roman" w:cs="Mangal"/>
                <w:b/>
                <w:bCs/>
                <w:kern w:val="3"/>
                <w:sz w:val="20"/>
                <w:szCs w:val="20"/>
                <w:lang w:eastAsia="zh-CN" w:bidi="hi-IN"/>
              </w:rPr>
              <w:t>NAZWA TOWARU/ SYMBOL TOWARU</w:t>
            </w:r>
            <w:r w:rsidRPr="00B9102E">
              <w:rPr>
                <w:rFonts w:ascii="Times New Roman" w:eastAsia="SimSun" w:hAnsi="Times New Roman" w:cs="Mangal"/>
                <w:kern w:val="3"/>
                <w:sz w:val="20"/>
                <w:szCs w:val="20"/>
                <w:lang w:eastAsia="zh-CN" w:bidi="hi-IN"/>
              </w:rPr>
              <w:t xml:space="preserve"> (opis towaru)</w:t>
            </w:r>
          </w:p>
        </w:tc>
        <w:tc>
          <w:tcPr>
            <w:tcW w:w="6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659BE" w14:textId="77777777" w:rsidR="00BD12F8" w:rsidRPr="00BD12F8" w:rsidRDefault="00BD12F8" w:rsidP="00BD12F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BD12F8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 </w:t>
            </w:r>
          </w:p>
          <w:p w14:paraId="2DFD883F" w14:textId="77777777" w:rsidR="00BD12F8" w:rsidRPr="00BD12F8" w:rsidRDefault="00BD12F8" w:rsidP="00BD12F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  <w:p w14:paraId="72609188" w14:textId="77777777" w:rsidR="00BD12F8" w:rsidRPr="00BD12F8" w:rsidRDefault="00BD12F8" w:rsidP="00BD12F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BD12F8" w:rsidRPr="00BD12F8" w14:paraId="212AF5E4" w14:textId="77777777" w:rsidTr="00FC64EB">
        <w:trPr>
          <w:trHeight w:val="515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0F56D" w14:textId="723246D4" w:rsidR="00BD12F8" w:rsidRPr="00B9102E" w:rsidRDefault="00BD12F8" w:rsidP="00BD12F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B9102E">
              <w:rPr>
                <w:rFonts w:ascii="Times New Roman" w:eastAsia="SimSun" w:hAnsi="Times New Roman" w:cs="Mangal"/>
                <w:b/>
                <w:bCs/>
                <w:kern w:val="3"/>
                <w:sz w:val="20"/>
                <w:szCs w:val="20"/>
                <w:lang w:eastAsia="zh-CN" w:bidi="hi-IN"/>
              </w:rPr>
              <w:t>NUMER PARAGONU/FAKTURY LUB INNEGO  DOKUMENTU ZAKUPU</w:t>
            </w:r>
          </w:p>
          <w:p w14:paraId="6FF41F5A" w14:textId="77777777" w:rsidR="00BD12F8" w:rsidRPr="00BD12F8" w:rsidRDefault="00BD12F8" w:rsidP="00BD12F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B9102E">
              <w:rPr>
                <w:rFonts w:ascii="Times New Roman" w:eastAsia="SimSun" w:hAnsi="Times New Roman" w:cs="Mangal"/>
                <w:kern w:val="3"/>
                <w:sz w:val="20"/>
                <w:szCs w:val="20"/>
                <w:lang w:eastAsia="zh-CN" w:bidi="hi-IN"/>
              </w:rPr>
              <w:t>(podanie nr paragonu/faktury jest obowiązkowe)</w:t>
            </w:r>
          </w:p>
        </w:tc>
        <w:tc>
          <w:tcPr>
            <w:tcW w:w="6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3A7DA" w14:textId="77777777" w:rsidR="00BD12F8" w:rsidRPr="00BD12F8" w:rsidRDefault="00BD12F8" w:rsidP="00BD12F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BD12F8" w:rsidRPr="00BD12F8" w14:paraId="3DA4166E" w14:textId="77777777" w:rsidTr="00FC64EB">
        <w:trPr>
          <w:trHeight w:val="515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7FF4D" w14:textId="77777777" w:rsidR="00BD12F8" w:rsidRPr="00B9102E" w:rsidRDefault="00BD12F8" w:rsidP="00BD12F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B9102E">
              <w:rPr>
                <w:rFonts w:ascii="Times New Roman" w:eastAsia="SimSun" w:hAnsi="Times New Roman" w:cs="Mangal"/>
                <w:b/>
                <w:bCs/>
                <w:kern w:val="3"/>
                <w:sz w:val="20"/>
                <w:szCs w:val="20"/>
                <w:lang w:eastAsia="zh-CN" w:bidi="hi-IN"/>
              </w:rPr>
              <w:t>NUMER ZAMÓWIENIA</w:t>
            </w:r>
          </w:p>
        </w:tc>
        <w:tc>
          <w:tcPr>
            <w:tcW w:w="6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9EDCA" w14:textId="77777777" w:rsidR="00BD12F8" w:rsidRPr="00BD12F8" w:rsidRDefault="00BD12F8" w:rsidP="00BD12F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BD12F8" w:rsidRPr="00BD12F8" w14:paraId="0B905D7C" w14:textId="77777777" w:rsidTr="00FC64EB">
        <w:trPr>
          <w:trHeight w:val="500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D4EB4" w14:textId="77777777" w:rsidR="00BD12F8" w:rsidRPr="00B9102E" w:rsidRDefault="00BD12F8" w:rsidP="00BD12F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B9102E">
              <w:rPr>
                <w:rFonts w:ascii="Times New Roman" w:eastAsia="SimSun" w:hAnsi="Times New Roman" w:cs="Mangal"/>
                <w:b/>
                <w:bCs/>
                <w:kern w:val="3"/>
                <w:sz w:val="20"/>
                <w:szCs w:val="20"/>
                <w:lang w:eastAsia="zh-CN" w:bidi="hi-IN"/>
              </w:rPr>
              <w:t>DATA ZAKUPU</w:t>
            </w:r>
          </w:p>
        </w:tc>
        <w:tc>
          <w:tcPr>
            <w:tcW w:w="6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14567" w14:textId="77777777" w:rsidR="00BD12F8" w:rsidRPr="00BD12F8" w:rsidRDefault="00BD12F8" w:rsidP="00BD12F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BD12F8" w:rsidRPr="00BD12F8" w14:paraId="60BA079B" w14:textId="77777777" w:rsidTr="00FC64EB">
        <w:trPr>
          <w:trHeight w:val="498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BE1BB" w14:textId="77777777" w:rsidR="00BD12F8" w:rsidRPr="00B9102E" w:rsidRDefault="00BD12F8" w:rsidP="00BD12F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bCs/>
                <w:kern w:val="3"/>
                <w:sz w:val="20"/>
                <w:szCs w:val="20"/>
                <w:lang w:eastAsia="zh-CN" w:bidi="hi-IN"/>
              </w:rPr>
            </w:pPr>
          </w:p>
          <w:p w14:paraId="73EC242A" w14:textId="2BFE35FC" w:rsidR="00BD12F8" w:rsidRDefault="00BD12F8" w:rsidP="00BD12F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B9102E">
              <w:rPr>
                <w:rFonts w:ascii="Times New Roman" w:eastAsia="SimSun" w:hAnsi="Times New Roman" w:cs="Mangal"/>
                <w:b/>
                <w:bCs/>
                <w:kern w:val="3"/>
                <w:sz w:val="20"/>
                <w:szCs w:val="20"/>
                <w:lang w:eastAsia="zh-CN" w:bidi="hi-IN"/>
              </w:rPr>
              <w:t>OPIS WADY</w:t>
            </w:r>
          </w:p>
          <w:p w14:paraId="5269C91B" w14:textId="3F54F25E" w:rsidR="00B9102E" w:rsidRDefault="00B9102E" w:rsidP="00BD12F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bCs/>
                <w:kern w:val="3"/>
                <w:sz w:val="20"/>
                <w:szCs w:val="20"/>
                <w:lang w:eastAsia="zh-CN" w:bidi="hi-IN"/>
              </w:rPr>
            </w:pPr>
          </w:p>
          <w:p w14:paraId="38E2C6A8" w14:textId="6EEBF1F2" w:rsidR="00B9102E" w:rsidRDefault="00B9102E" w:rsidP="00BD12F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bCs/>
                <w:kern w:val="3"/>
                <w:sz w:val="20"/>
                <w:szCs w:val="20"/>
                <w:lang w:eastAsia="zh-CN" w:bidi="hi-IN"/>
              </w:rPr>
            </w:pPr>
          </w:p>
          <w:p w14:paraId="6CADC5BA" w14:textId="77777777" w:rsidR="00B9102E" w:rsidRPr="00B9102E" w:rsidRDefault="00B9102E" w:rsidP="00BD12F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bCs/>
                <w:kern w:val="3"/>
                <w:sz w:val="20"/>
                <w:szCs w:val="20"/>
                <w:lang w:eastAsia="zh-CN" w:bidi="hi-IN"/>
              </w:rPr>
            </w:pPr>
          </w:p>
          <w:p w14:paraId="3C5F0217" w14:textId="45344D54" w:rsidR="00BD12F8" w:rsidRPr="00B9102E" w:rsidRDefault="00BD12F8" w:rsidP="00BD12F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/>
                <w:bCs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6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FEDFF" w14:textId="77777777" w:rsidR="00BD12F8" w:rsidRPr="00BD12F8" w:rsidRDefault="00BD12F8" w:rsidP="00BD12F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BD12F8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 </w:t>
            </w:r>
          </w:p>
        </w:tc>
      </w:tr>
      <w:tr w:rsidR="00BD12F8" w:rsidRPr="00BD12F8" w14:paraId="3F07BF55" w14:textId="77777777" w:rsidTr="00FC64EB">
        <w:trPr>
          <w:trHeight w:val="516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2B972" w14:textId="77777777" w:rsidR="00BD12F8" w:rsidRPr="00B9102E" w:rsidRDefault="00BD12F8" w:rsidP="00BD12F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B9102E">
              <w:rPr>
                <w:rFonts w:ascii="Times New Roman" w:eastAsia="SimSun" w:hAnsi="Times New Roman" w:cs="Mangal"/>
                <w:b/>
                <w:bCs/>
                <w:kern w:val="3"/>
                <w:sz w:val="20"/>
                <w:szCs w:val="20"/>
                <w:lang w:eastAsia="zh-CN" w:bidi="hi-IN"/>
              </w:rPr>
              <w:t>DATA ZAUWAŻENIA WADY</w:t>
            </w:r>
          </w:p>
        </w:tc>
        <w:tc>
          <w:tcPr>
            <w:tcW w:w="6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13915" w14:textId="77777777" w:rsidR="00BD12F8" w:rsidRPr="00BD12F8" w:rsidRDefault="00BD12F8" w:rsidP="00BD12F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BD12F8" w:rsidRPr="00BD12F8" w14:paraId="6170454D" w14:textId="77777777" w:rsidTr="00FC64EB">
        <w:trPr>
          <w:trHeight w:val="596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3FE84" w14:textId="77777777" w:rsidR="00BD12F8" w:rsidRPr="00B9102E" w:rsidRDefault="00BD12F8" w:rsidP="00BD12F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B9102E">
              <w:rPr>
                <w:rFonts w:ascii="Times New Roman" w:eastAsia="SimSun" w:hAnsi="Times New Roman" w:cs="Mangal"/>
                <w:b/>
                <w:bCs/>
                <w:kern w:val="3"/>
                <w:sz w:val="20"/>
                <w:szCs w:val="20"/>
                <w:lang w:eastAsia="zh-CN" w:bidi="hi-IN"/>
              </w:rPr>
              <w:t>ŻĄDANIE KLIENTA</w:t>
            </w:r>
          </w:p>
        </w:tc>
        <w:tc>
          <w:tcPr>
            <w:tcW w:w="6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7D13C" w14:textId="77777777" w:rsidR="00BD12F8" w:rsidRPr="00F6691D" w:rsidRDefault="00BD12F8" w:rsidP="00BD12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0"/>
                <w:szCs w:val="20"/>
                <w:lang w:eastAsia="zh-CN" w:bidi="hi-IN"/>
              </w:rPr>
            </w:pPr>
            <w:r w:rsidRPr="00F6691D">
              <w:rPr>
                <w:rFonts w:ascii="Times New Roman" w:eastAsia="SimSun" w:hAnsi="Times New Roman" w:cs="Mangal"/>
                <w:kern w:val="3"/>
                <w:sz w:val="20"/>
                <w:szCs w:val="20"/>
                <w:lang w:eastAsia="zh-CN" w:bidi="hi-IN"/>
              </w:rPr>
              <w:t xml:space="preserve">Klient (właściwe zaznaczyć):   </w:t>
            </w:r>
          </w:p>
          <w:p w14:paraId="5372EF58" w14:textId="54AD15C4" w:rsidR="00BD12F8" w:rsidRPr="00F6691D" w:rsidRDefault="00BD12F8" w:rsidP="00BD12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0"/>
                <w:szCs w:val="20"/>
                <w:lang w:eastAsia="zh-CN" w:bidi="hi-IN"/>
              </w:rPr>
            </w:pPr>
            <w:r w:rsidRPr="00F6691D">
              <w:rPr>
                <w:rFonts w:ascii="Times New Roman" w:eastAsia="SimSun" w:hAnsi="Times New Roman" w:cs="Mangal"/>
                <w:noProof/>
                <w:kern w:val="3"/>
                <w:sz w:val="20"/>
                <w:szCs w:val="20"/>
                <w:lang w:eastAsia="zh-CN" w:bidi="hi-I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46FC55D" wp14:editId="4EF32DE4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5080</wp:posOffset>
                      </wp:positionV>
                      <wp:extent cx="114300" cy="114300"/>
                      <wp:effectExtent l="6350" t="10795" r="12700" b="8255"/>
                      <wp:wrapNone/>
                      <wp:docPr id="4" name="Prostokąt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E51C9" id="Prostokąt 4" o:spid="_x0000_s1026" style="position:absolute;margin-left:17.85pt;margin-top:.4pt;width: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"/>
                  </w:pict>
                </mc:Fallback>
              </mc:AlternateContent>
            </w:r>
            <w:r w:rsidRPr="00F6691D">
              <w:rPr>
                <w:rFonts w:ascii="Times New Roman" w:eastAsia="SimSun" w:hAnsi="Times New Roman" w:cs="Mangal"/>
                <w:kern w:val="3"/>
                <w:sz w:val="20"/>
                <w:szCs w:val="20"/>
                <w:lang w:eastAsia="zh-CN" w:bidi="hi-IN"/>
              </w:rPr>
              <w:t xml:space="preserve">1. </w:t>
            </w:r>
            <w:r w:rsidRPr="00F6691D">
              <w:rPr>
                <w:rFonts w:ascii="Times New Roman" w:eastAsia="SimSun" w:hAnsi="Times New Roman" w:cs="Mangal"/>
                <w:kern w:val="3"/>
                <w:sz w:val="20"/>
                <w:szCs w:val="20"/>
                <w:lang w:eastAsia="zh-CN" w:bidi="hi-IN"/>
              </w:rPr>
              <w:tab/>
              <w:t xml:space="preserve">wnosi o usunięcie wady </w:t>
            </w:r>
          </w:p>
          <w:p w14:paraId="7B54E93E" w14:textId="26D56531" w:rsidR="00BD12F8" w:rsidRPr="00F6691D" w:rsidRDefault="00BD12F8" w:rsidP="00BD12F8">
            <w:pPr>
              <w:widowControl w:val="0"/>
              <w:suppressAutoHyphens/>
              <w:autoSpaceDN w:val="0"/>
              <w:spacing w:after="0" w:line="240" w:lineRule="auto"/>
              <w:ind w:left="709" w:hanging="709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0"/>
                <w:szCs w:val="20"/>
                <w:lang w:eastAsia="zh-CN" w:bidi="hi-IN"/>
              </w:rPr>
            </w:pPr>
            <w:r w:rsidRPr="00F6691D">
              <w:rPr>
                <w:rFonts w:ascii="Times New Roman" w:eastAsia="SimSun" w:hAnsi="Times New Roman" w:cs="Mangal"/>
                <w:noProof/>
                <w:kern w:val="3"/>
                <w:sz w:val="20"/>
                <w:szCs w:val="20"/>
                <w:lang w:eastAsia="zh-CN" w:bidi="hi-I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2346B01" wp14:editId="0FF9E3C7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21590</wp:posOffset>
                      </wp:positionV>
                      <wp:extent cx="114300" cy="114300"/>
                      <wp:effectExtent l="9525" t="11430" r="9525" b="7620"/>
                      <wp:wrapNone/>
                      <wp:docPr id="5" name="Prostoką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39E56" id="Prostokąt 5" o:spid="_x0000_s1026" style="position:absolute;margin-left:17.35pt;margin-top:1.7pt;width:9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"/>
                  </w:pict>
                </mc:Fallback>
              </mc:AlternateContent>
            </w:r>
            <w:r w:rsidRPr="00F6691D">
              <w:rPr>
                <w:rFonts w:ascii="Times New Roman" w:eastAsia="SimSun" w:hAnsi="Times New Roman" w:cs="Mangal"/>
                <w:kern w:val="3"/>
                <w:sz w:val="20"/>
                <w:szCs w:val="20"/>
                <w:lang w:eastAsia="zh-CN" w:bidi="hi-IN"/>
              </w:rPr>
              <w:t xml:space="preserve">2. </w:t>
            </w:r>
            <w:r w:rsidRPr="00F6691D">
              <w:rPr>
                <w:rFonts w:ascii="Times New Roman" w:eastAsia="SimSun" w:hAnsi="Times New Roman" w:cs="Mangal"/>
                <w:kern w:val="3"/>
                <w:sz w:val="20"/>
                <w:szCs w:val="20"/>
                <w:lang w:eastAsia="zh-CN" w:bidi="hi-IN"/>
              </w:rPr>
              <w:tab/>
              <w:t>wnosi o wymianę rzeczy na wolną od wad</w:t>
            </w:r>
          </w:p>
          <w:p w14:paraId="0384ED68" w14:textId="7780F51C" w:rsidR="00BD12F8" w:rsidRPr="00F6691D" w:rsidRDefault="00BD12F8" w:rsidP="00BD12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0"/>
                <w:szCs w:val="20"/>
                <w:lang w:eastAsia="zh-CN" w:bidi="hi-IN"/>
              </w:rPr>
            </w:pPr>
            <w:r w:rsidRPr="00F6691D">
              <w:rPr>
                <w:rFonts w:ascii="Times New Roman" w:eastAsia="SimSun" w:hAnsi="Times New Roman" w:cs="Mangal"/>
                <w:noProof/>
                <w:kern w:val="3"/>
                <w:sz w:val="20"/>
                <w:szCs w:val="20"/>
                <w:lang w:eastAsia="zh-CN" w:bidi="hi-I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0A3F7AE" wp14:editId="2D616C09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0</wp:posOffset>
                      </wp:positionV>
                      <wp:extent cx="114300" cy="114300"/>
                      <wp:effectExtent l="12700" t="12065" r="6350" b="6985"/>
                      <wp:wrapNone/>
                      <wp:docPr id="6" name="Prostokąt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DC1B1D" id="Prostokąt 6" o:spid="_x0000_s1026" style="position:absolute;margin-left:17.6pt;margin-top:0;width:9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"/>
                  </w:pict>
                </mc:Fallback>
              </mc:AlternateContent>
            </w:r>
            <w:r w:rsidRPr="00F6691D">
              <w:rPr>
                <w:rFonts w:ascii="Times New Roman" w:eastAsia="SimSun" w:hAnsi="Times New Roman" w:cs="Mangal"/>
                <w:kern w:val="3"/>
                <w:sz w:val="20"/>
                <w:szCs w:val="20"/>
                <w:lang w:eastAsia="zh-CN" w:bidi="hi-IN"/>
              </w:rPr>
              <w:t xml:space="preserve">3. </w:t>
            </w:r>
            <w:r w:rsidRPr="00F6691D">
              <w:rPr>
                <w:rFonts w:ascii="Times New Roman" w:eastAsia="SimSun" w:hAnsi="Times New Roman" w:cs="Mangal"/>
                <w:kern w:val="3"/>
                <w:sz w:val="20"/>
                <w:szCs w:val="20"/>
                <w:lang w:eastAsia="zh-CN" w:bidi="hi-IN"/>
              </w:rPr>
              <w:tab/>
              <w:t xml:space="preserve">wnosi o obniżenie ceny       </w:t>
            </w:r>
          </w:p>
          <w:p w14:paraId="0AA8680A" w14:textId="77777777" w:rsidR="00BD12F8" w:rsidRDefault="00BD12F8" w:rsidP="00BD12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F6691D">
              <w:rPr>
                <w:rFonts w:ascii="Times New Roman" w:eastAsia="SimSun" w:hAnsi="Times New Roman" w:cs="Mangal"/>
                <w:noProof/>
                <w:kern w:val="3"/>
                <w:sz w:val="20"/>
                <w:szCs w:val="20"/>
                <w:lang w:eastAsia="zh-CN" w:bidi="hi-IN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D7A53FD" wp14:editId="28F4D12A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31115</wp:posOffset>
                      </wp:positionV>
                      <wp:extent cx="114300" cy="114300"/>
                      <wp:effectExtent l="6350" t="10160" r="12700" b="8890"/>
                      <wp:wrapNone/>
                      <wp:docPr id="7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A147A1" id="Prostokąt 7" o:spid="_x0000_s1026" style="position:absolute;margin-left:17.6pt;margin-top:2.45pt;width:9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"/>
                  </w:pict>
                </mc:Fallback>
              </mc:AlternateContent>
            </w:r>
            <w:r w:rsidRPr="00F6691D">
              <w:rPr>
                <w:rFonts w:ascii="Times New Roman" w:eastAsia="SimSun" w:hAnsi="Times New Roman" w:cs="Mangal"/>
                <w:kern w:val="3"/>
                <w:sz w:val="20"/>
                <w:szCs w:val="20"/>
                <w:lang w:eastAsia="zh-CN" w:bidi="hi-IN"/>
              </w:rPr>
              <w:t xml:space="preserve">4. </w:t>
            </w:r>
            <w:r w:rsidRPr="00F6691D">
              <w:rPr>
                <w:rFonts w:ascii="Times New Roman" w:eastAsia="SimSun" w:hAnsi="Times New Roman" w:cs="Mangal"/>
                <w:kern w:val="3"/>
                <w:sz w:val="20"/>
                <w:szCs w:val="20"/>
                <w:lang w:eastAsia="zh-CN" w:bidi="hi-IN"/>
              </w:rPr>
              <w:tab/>
              <w:t>odstępuje od umowy</w:t>
            </w:r>
            <w:r w:rsidRPr="00BD12F8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 </w:t>
            </w:r>
          </w:p>
          <w:p w14:paraId="1D946841" w14:textId="4EFE3E49" w:rsidR="00F6691D" w:rsidRPr="00BD12F8" w:rsidRDefault="00F6691D" w:rsidP="00BD12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BD12F8" w:rsidRPr="00BD12F8" w14:paraId="7315C71C" w14:textId="77777777" w:rsidTr="00FC64EB">
        <w:trPr>
          <w:trHeight w:val="416"/>
        </w:trPr>
        <w:tc>
          <w:tcPr>
            <w:tcW w:w="92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F83F3" w14:textId="77777777" w:rsidR="00BD12F8" w:rsidRPr="00BD12F8" w:rsidRDefault="00BD12F8" w:rsidP="00BD12F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r w:rsidRPr="00BD12F8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DANE DO ZWROTU NALEŻNOŚCI</w:t>
            </w:r>
          </w:p>
        </w:tc>
      </w:tr>
      <w:tr w:rsidR="00BD12F8" w:rsidRPr="00BD12F8" w14:paraId="39EF2CEB" w14:textId="77777777" w:rsidTr="00FC64EB">
        <w:trPr>
          <w:trHeight w:val="596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4621A" w14:textId="77777777" w:rsidR="00BD12F8" w:rsidRPr="00B9102E" w:rsidRDefault="00BD12F8" w:rsidP="00BD12F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B9102E">
              <w:rPr>
                <w:rFonts w:ascii="Times New Roman" w:eastAsia="SimSun" w:hAnsi="Times New Roman" w:cs="Mangal"/>
                <w:b/>
                <w:bCs/>
                <w:kern w:val="3"/>
                <w:sz w:val="20"/>
                <w:szCs w:val="20"/>
                <w:lang w:eastAsia="zh-CN" w:bidi="hi-IN"/>
              </w:rPr>
              <w:t>KWOTA ZWROTU (PLN)</w:t>
            </w:r>
          </w:p>
        </w:tc>
        <w:tc>
          <w:tcPr>
            <w:tcW w:w="6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44CB2" w14:textId="77777777" w:rsidR="00BD12F8" w:rsidRPr="00BD12F8" w:rsidRDefault="00BD12F8" w:rsidP="00BD12F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BD12F8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 </w:t>
            </w:r>
          </w:p>
        </w:tc>
      </w:tr>
      <w:tr w:rsidR="00BD12F8" w:rsidRPr="00BD12F8" w14:paraId="11903C4F" w14:textId="77777777" w:rsidTr="00FC64EB">
        <w:trPr>
          <w:trHeight w:val="869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B0E90" w14:textId="1FD002B8" w:rsidR="00BD12F8" w:rsidRPr="00B9102E" w:rsidRDefault="00BD12F8" w:rsidP="00BD12F8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0"/>
                <w:szCs w:val="20"/>
                <w:lang w:eastAsia="zh-CN" w:bidi="hi-IN"/>
              </w:rPr>
            </w:pPr>
            <w:r w:rsidRPr="00B9102E">
              <w:rPr>
                <w:rFonts w:ascii="Times New Roman" w:eastAsia="SimSun" w:hAnsi="Times New Roman" w:cs="Mangal"/>
                <w:b/>
                <w:bCs/>
                <w:kern w:val="3"/>
                <w:sz w:val="20"/>
                <w:szCs w:val="20"/>
                <w:lang w:eastAsia="zh-CN" w:bidi="hi-IN"/>
              </w:rPr>
              <w:t>DANE DO PRZELEWU</w:t>
            </w:r>
            <w:r w:rsidR="00B9102E">
              <w:rPr>
                <w:rFonts w:ascii="Times New Roman" w:eastAsia="SimSun" w:hAnsi="Times New Roman" w:cs="Mangal"/>
                <w:b/>
                <w:bCs/>
                <w:kern w:val="3"/>
                <w:sz w:val="20"/>
                <w:szCs w:val="20"/>
                <w:lang w:eastAsia="zh-CN" w:bidi="hi-IN"/>
              </w:rPr>
              <w:t xml:space="preserve">            </w:t>
            </w:r>
            <w:r w:rsidRPr="00B9102E">
              <w:rPr>
                <w:rFonts w:ascii="Times New Roman" w:eastAsia="SimSun" w:hAnsi="Times New Roman" w:cs="Mangal"/>
                <w:kern w:val="3"/>
                <w:sz w:val="20"/>
                <w:szCs w:val="20"/>
                <w:lang w:eastAsia="zh-CN" w:bidi="hi-IN"/>
              </w:rPr>
              <w:t xml:space="preserve"> (nr rachunku, nazwa Banku, imię </w:t>
            </w:r>
            <w:r w:rsidR="00B9102E">
              <w:rPr>
                <w:rFonts w:ascii="Times New Roman" w:eastAsia="SimSun" w:hAnsi="Times New Roman" w:cs="Mangal"/>
                <w:kern w:val="3"/>
                <w:sz w:val="20"/>
                <w:szCs w:val="20"/>
                <w:lang w:eastAsia="zh-CN" w:bidi="hi-IN"/>
              </w:rPr>
              <w:t xml:space="preserve">     </w:t>
            </w:r>
            <w:r w:rsidRPr="00B9102E">
              <w:rPr>
                <w:rFonts w:ascii="Times New Roman" w:eastAsia="SimSun" w:hAnsi="Times New Roman" w:cs="Mangal"/>
                <w:kern w:val="3"/>
                <w:sz w:val="20"/>
                <w:szCs w:val="20"/>
                <w:lang w:eastAsia="zh-CN" w:bidi="hi-IN"/>
              </w:rPr>
              <w:t>i nazwisko, adres)</w:t>
            </w:r>
          </w:p>
        </w:tc>
        <w:tc>
          <w:tcPr>
            <w:tcW w:w="6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A5FF7" w14:textId="77777777" w:rsidR="00BD12F8" w:rsidRPr="00BD12F8" w:rsidRDefault="00BD12F8" w:rsidP="00BD12F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BD12F8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 </w:t>
            </w:r>
          </w:p>
        </w:tc>
      </w:tr>
    </w:tbl>
    <w:p w14:paraId="6566514E" w14:textId="77777777" w:rsidR="00BD12F8" w:rsidRPr="00BD12F8" w:rsidRDefault="00BD12F8" w:rsidP="00BD12F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14:paraId="214A0D6E" w14:textId="77777777" w:rsidR="00BD12F8" w:rsidRPr="00BD12F8" w:rsidRDefault="00BD12F8" w:rsidP="00BD12F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14:paraId="30F2049C" w14:textId="77777777" w:rsidR="00BD12F8" w:rsidRPr="00BD12F8" w:rsidRDefault="00BD12F8" w:rsidP="00BD12F8">
      <w:p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331E0957" w14:textId="77777777" w:rsidR="00FD772B" w:rsidRDefault="00FD772B" w:rsidP="00BD12F8">
      <w:p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50211E37" w14:textId="77777777" w:rsidR="00FD772B" w:rsidRDefault="00FD772B" w:rsidP="00BD12F8">
      <w:p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4FA7B1BB" w14:textId="22591FAE" w:rsidR="00BD12F8" w:rsidRPr="00BD12F8" w:rsidRDefault="00BD12F8" w:rsidP="00BD12F8">
      <w:p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BD12F8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Sprzedawca ustosunkuje się do reklamacji Klienta w terminie  14 dni od dnia złożenia reklamacji Towaru. </w:t>
      </w:r>
      <w:r w:rsidRPr="00BD12F8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 xml:space="preserve">Niniejszy formularz ma charakter pomocniczy, Klient może złożyć reklamację w innej formie przesyłając ją na adres: PROTECT SALON ZABEZPIECZEŃ Beata Jarmolińska, ul. Woźna 10, 61-777 Poznań, na adres email: </w:t>
      </w:r>
      <w:hyperlink r:id="rId7" w:history="1">
        <w:r w:rsidRPr="00BD12F8">
          <w:rPr>
            <w:rFonts w:ascii="Times New Roman" w:eastAsia="Times New Roman" w:hAnsi="Times New Roman" w:cs="Times New Roman"/>
            <w:b/>
            <w:bCs/>
            <w:color w:val="0000FF" w:themeColor="hyperlink"/>
            <w:sz w:val="20"/>
            <w:szCs w:val="20"/>
            <w:u w:val="single"/>
            <w:lang w:eastAsia="ar-SA"/>
          </w:rPr>
          <w:t>biuro@protect-zamki.pl</w:t>
        </w:r>
      </w:hyperlink>
      <w:r w:rsidRPr="00BD12F8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. Klient zostanie poinformowany SMS-em lub mailowo lub pisemnie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 xml:space="preserve">  </w:t>
      </w:r>
      <w:r w:rsidRPr="00BD12F8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 xml:space="preserve"> o wyniku rozpatrzenia reklamacji.</w:t>
      </w:r>
    </w:p>
    <w:p w14:paraId="6F5A43B3" w14:textId="77777777" w:rsidR="00BD12F8" w:rsidRPr="00BD12F8" w:rsidRDefault="00BD12F8" w:rsidP="00BD12F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14:paraId="74E41206" w14:textId="03B65F0D" w:rsidR="00BD12F8" w:rsidRPr="00BD12F8" w:rsidRDefault="00BD12F8" w:rsidP="00BD12F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i/>
          <w:kern w:val="3"/>
          <w:sz w:val="18"/>
          <w:szCs w:val="18"/>
          <w:lang w:eastAsia="zh-CN" w:bidi="hi-IN"/>
        </w:rPr>
      </w:pPr>
      <w:r w:rsidRPr="00BD12F8">
        <w:rPr>
          <w:rFonts w:ascii="Times New Roman" w:eastAsia="SimSun" w:hAnsi="Times New Roman" w:cs="Mangal"/>
          <w:i/>
          <w:kern w:val="3"/>
          <w:sz w:val="18"/>
          <w:szCs w:val="18"/>
          <w:lang w:eastAsia="zh-CN" w:bidi="hi-IN"/>
        </w:rPr>
        <w:t xml:space="preserve">Klient zobowiązuje się do odbioru reklamowanego Towaru w terminie 30 dni liczonym od dnia poinformowania Klienta </w:t>
      </w:r>
      <w:r>
        <w:rPr>
          <w:rFonts w:ascii="Times New Roman" w:eastAsia="SimSun" w:hAnsi="Times New Roman" w:cs="Mangal"/>
          <w:i/>
          <w:kern w:val="3"/>
          <w:sz w:val="18"/>
          <w:szCs w:val="18"/>
          <w:lang w:eastAsia="zh-CN" w:bidi="hi-IN"/>
        </w:rPr>
        <w:t xml:space="preserve">               </w:t>
      </w:r>
      <w:r w:rsidRPr="00BD12F8">
        <w:rPr>
          <w:rFonts w:ascii="Times New Roman" w:eastAsia="SimSun" w:hAnsi="Times New Roman" w:cs="Mangal"/>
          <w:i/>
          <w:kern w:val="3"/>
          <w:sz w:val="18"/>
          <w:szCs w:val="18"/>
          <w:lang w:eastAsia="zh-CN" w:bidi="hi-IN"/>
        </w:rPr>
        <w:t xml:space="preserve">w trybie przewidzianym powyżej o sposobie rozpatrzenia reklamacji. W przypadku naprawy lub wymiany reklamowanego Towaru termin, o którym mowa w zdaniu poprzedzającym, biegnie od dnia powiadomienia Klienta o naprawie lub wymianie Towaru. W </w:t>
      </w:r>
      <w:r>
        <w:rPr>
          <w:rFonts w:ascii="Times New Roman" w:eastAsia="SimSun" w:hAnsi="Times New Roman" w:cs="Mangal"/>
          <w:i/>
          <w:kern w:val="3"/>
          <w:sz w:val="18"/>
          <w:szCs w:val="18"/>
          <w:lang w:eastAsia="zh-CN" w:bidi="hi-IN"/>
        </w:rPr>
        <w:t>przypadku</w:t>
      </w:r>
      <w:r w:rsidRPr="00BD12F8">
        <w:rPr>
          <w:rFonts w:ascii="Times New Roman" w:eastAsia="SimSun" w:hAnsi="Times New Roman" w:cs="Mangal"/>
          <w:i/>
          <w:kern w:val="3"/>
          <w:sz w:val="18"/>
          <w:szCs w:val="18"/>
          <w:lang w:eastAsia="zh-CN" w:bidi="hi-IN"/>
        </w:rPr>
        <w:t xml:space="preserve"> nieodebrania Towaru we wskazanym terminie, Sprzedawca wezwie Klienta pisemnie do odbioru Towaru w terminie 14 dni od dnia otrzymania wezwania. Po bezskutecznym upływie dodatkowego terminu Sprzedawca jest uprawniony do naliczania opłat za bezumowne przechowywanie Towaru w wysokości 5 zł (słownie: pięć złotych) dziennie.</w:t>
      </w:r>
    </w:p>
    <w:p w14:paraId="6C9474E0" w14:textId="77777777" w:rsidR="00BD12F8" w:rsidRPr="00BD12F8" w:rsidRDefault="00BD12F8" w:rsidP="00BD12F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i/>
          <w:kern w:val="3"/>
          <w:sz w:val="18"/>
          <w:szCs w:val="18"/>
          <w:lang w:eastAsia="zh-CN" w:bidi="hi-IN"/>
        </w:rPr>
      </w:pPr>
    </w:p>
    <w:p w14:paraId="1654A997" w14:textId="1F24B286" w:rsidR="00BD12F8" w:rsidRDefault="00BD12F8" w:rsidP="00BD12F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i/>
          <w:color w:val="000000"/>
          <w:kern w:val="3"/>
          <w:sz w:val="18"/>
          <w:szCs w:val="18"/>
          <w:shd w:val="clear" w:color="auto" w:fill="FFFFFF"/>
          <w:lang w:eastAsia="zh-CN" w:bidi="hi-IN"/>
        </w:rPr>
      </w:pPr>
      <w:r w:rsidRPr="00BD12F8">
        <w:rPr>
          <w:rFonts w:ascii="Times New Roman" w:eastAsia="SimSun" w:hAnsi="Times New Roman" w:cs="Times New Roman"/>
          <w:i/>
          <w:color w:val="000000"/>
          <w:kern w:val="3"/>
          <w:sz w:val="18"/>
          <w:szCs w:val="18"/>
          <w:shd w:val="clear" w:color="auto" w:fill="FFFFFF"/>
          <w:lang w:eastAsia="zh-CN" w:bidi="hi-IN"/>
        </w:rPr>
        <w:t>Pozostawione dane osobowe objęte są ochroną wynikającą z Rozporządzenia Parlamentu Europejskiego i Rady (UE) 2016/679 w sprawie ochrony osób fizycznych w związku z przetwarzaniem danych osobowych i w sprawie swobodnego przepływu takich danych oraz uchylenia dyrektywy 95/46/WE (ogólne rozporządzenie o ochronie danych osobowych) („</w:t>
      </w:r>
      <w:r w:rsidRPr="00BD12F8">
        <w:rPr>
          <w:rFonts w:ascii="Times New Roman" w:eastAsia="SimSun" w:hAnsi="Times New Roman" w:cs="Times New Roman"/>
          <w:b/>
          <w:bCs/>
          <w:i/>
          <w:color w:val="000000"/>
          <w:kern w:val="3"/>
          <w:sz w:val="18"/>
          <w:szCs w:val="18"/>
          <w:shd w:val="clear" w:color="auto" w:fill="FFFFFF"/>
          <w:lang w:eastAsia="zh-CN" w:bidi="hi-IN"/>
        </w:rPr>
        <w:t>RODO</w:t>
      </w:r>
      <w:r w:rsidRPr="00BD12F8">
        <w:rPr>
          <w:rFonts w:ascii="Times New Roman" w:eastAsia="SimSun" w:hAnsi="Times New Roman" w:cs="Times New Roman"/>
          <w:i/>
          <w:color w:val="000000"/>
          <w:kern w:val="3"/>
          <w:sz w:val="18"/>
          <w:szCs w:val="18"/>
          <w:shd w:val="clear" w:color="auto" w:fill="FFFFFF"/>
          <w:lang w:eastAsia="zh-CN" w:bidi="hi-IN"/>
        </w:rPr>
        <w:t>”). Administratorem pozostawionych danych osobowych jest:</w:t>
      </w:r>
      <w:r w:rsidRPr="00BD12F8">
        <w:rPr>
          <w:rFonts w:ascii="Times New Roman" w:eastAsia="SimSun" w:hAnsi="Times New Roman" w:cs="Mangal"/>
          <w:i/>
          <w:color w:val="000000"/>
          <w:kern w:val="3"/>
          <w:sz w:val="18"/>
          <w:szCs w:val="18"/>
          <w:shd w:val="clear" w:color="auto" w:fill="FFFFFF"/>
          <w:lang w:eastAsia="zh-CN" w:bidi="hi-IN"/>
        </w:rPr>
        <w:t xml:space="preserve"> PROTECT SALON ZABEZPIECZEŃ Beata Jarmolińska, ul. Woźna 10, 61-777 Poznań</w:t>
      </w:r>
      <w:r w:rsidRPr="00BD12F8">
        <w:rPr>
          <w:rFonts w:ascii="Times New Roman" w:eastAsia="SimSun" w:hAnsi="Times New Roman" w:cs="Times New Roman"/>
          <w:i/>
          <w:color w:val="000000"/>
          <w:kern w:val="3"/>
          <w:sz w:val="18"/>
          <w:szCs w:val="18"/>
          <w:shd w:val="clear" w:color="auto" w:fill="FFFFFF"/>
          <w:lang w:eastAsia="zh-CN" w:bidi="hi-IN"/>
        </w:rPr>
        <w:t xml:space="preserve">. Dane osobowe przetwarzane są w związku z realizacją zakupu towaru jak i ich zwrotu, a także w celach wynikających z prawnie uzasadnionych interesów realizowanych przez Administratora na podstawie art. 6 ust. 1 lit. b), lit. c) i lit. f) RODO. Dane osobowe będą przechowywane w okresie realizacji obowiązków Administratora w zw. ze zwrotem produktów, a w zakresie niezbędnym dla dochodzenia roszczeń wynikających w zw. ze zwrotem produktów - przez okres przedawnienia tych roszczeń, nie dłużej niż 3 lata. Osobie, której dane dotyczą przysługuje prawo żądania od Administratora dostępu do danych osobowych, ich sprostowania, usunięcia lub ograniczenia przetwarzania zgodnie z przepisami prawa, a także wniesienia skargi do GIODO (a od dnia utworzenia nowego urzędu – do Prezesa Urzędu Ochrony Danych Osobowych). Podanie danych jest dobrowolne, lecz niezbędne dla celów wskazanym w niniejszym oświadczeniu. </w:t>
      </w:r>
    </w:p>
    <w:p w14:paraId="5DE19166" w14:textId="3193E447" w:rsidR="00BD12F8" w:rsidRDefault="00BD12F8" w:rsidP="00BD12F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i/>
          <w:color w:val="000000"/>
          <w:kern w:val="3"/>
          <w:sz w:val="18"/>
          <w:szCs w:val="18"/>
          <w:shd w:val="clear" w:color="auto" w:fill="FFFFFF"/>
          <w:lang w:eastAsia="zh-CN" w:bidi="hi-IN"/>
        </w:rPr>
      </w:pPr>
    </w:p>
    <w:p w14:paraId="11A932B1" w14:textId="230A5AF0" w:rsidR="00BD12F8" w:rsidRDefault="00BD12F8" w:rsidP="00BD12F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i/>
          <w:color w:val="000000"/>
          <w:kern w:val="3"/>
          <w:sz w:val="18"/>
          <w:szCs w:val="18"/>
          <w:shd w:val="clear" w:color="auto" w:fill="FFFFFF"/>
          <w:lang w:eastAsia="zh-CN" w:bidi="hi-IN"/>
        </w:rPr>
      </w:pPr>
    </w:p>
    <w:p w14:paraId="5F4F6A39" w14:textId="04AB0007" w:rsidR="00BD12F8" w:rsidRDefault="00BD12F8" w:rsidP="00BD12F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i/>
          <w:color w:val="000000"/>
          <w:kern w:val="3"/>
          <w:sz w:val="18"/>
          <w:szCs w:val="18"/>
          <w:shd w:val="clear" w:color="auto" w:fill="FFFFFF"/>
          <w:lang w:eastAsia="zh-CN" w:bidi="hi-IN"/>
        </w:rPr>
      </w:pPr>
    </w:p>
    <w:p w14:paraId="2F2CAE90" w14:textId="77777777" w:rsidR="00BD12F8" w:rsidRPr="00BD12F8" w:rsidRDefault="00BD12F8" w:rsidP="00BD12F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i/>
          <w:color w:val="000000"/>
          <w:kern w:val="3"/>
          <w:sz w:val="18"/>
          <w:szCs w:val="18"/>
          <w:shd w:val="clear" w:color="auto" w:fill="FFFFFF"/>
          <w:lang w:eastAsia="zh-CN" w:bidi="hi-IN"/>
        </w:rPr>
      </w:pPr>
    </w:p>
    <w:p w14:paraId="48FAD534" w14:textId="77777777" w:rsidR="00BD12F8" w:rsidRPr="00BD12F8" w:rsidRDefault="00BD12F8" w:rsidP="00BD12F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14:paraId="59D21371" w14:textId="77777777" w:rsidR="00BD12F8" w:rsidRPr="00BD12F8" w:rsidRDefault="00BD12F8" w:rsidP="00BD12F8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14:paraId="6B40B0F0" w14:textId="77777777" w:rsidR="00BD12F8" w:rsidRPr="00BD12F8" w:rsidRDefault="00BD12F8" w:rsidP="00BD12F8">
      <w:pPr>
        <w:widowControl w:val="0"/>
        <w:suppressAutoHyphens/>
        <w:autoSpaceDN w:val="0"/>
        <w:spacing w:after="0" w:line="240" w:lineRule="auto"/>
        <w:ind w:left="5812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BD12F8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…………………………………</w:t>
      </w:r>
    </w:p>
    <w:p w14:paraId="2BD0CDB1" w14:textId="685FA146" w:rsidR="00BD12F8" w:rsidRPr="00BD12F8" w:rsidRDefault="00BD12F8" w:rsidP="00BD12F8">
      <w:pPr>
        <w:widowControl w:val="0"/>
        <w:suppressAutoHyphens/>
        <w:autoSpaceDN w:val="0"/>
        <w:spacing w:after="0" w:line="240" w:lineRule="auto"/>
        <w:ind w:left="5812"/>
        <w:jc w:val="both"/>
        <w:textAlignment w:val="baseline"/>
        <w:rPr>
          <w:rFonts w:ascii="Times New Roman" w:eastAsia="SimSun" w:hAnsi="Times New Roman" w:cs="Mangal"/>
          <w:i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i/>
          <w:kern w:val="3"/>
          <w:sz w:val="24"/>
          <w:szCs w:val="24"/>
          <w:lang w:eastAsia="zh-CN" w:bidi="hi-IN"/>
        </w:rPr>
        <w:t>D</w:t>
      </w:r>
      <w:r w:rsidRPr="00BD12F8">
        <w:rPr>
          <w:rFonts w:ascii="Times New Roman" w:eastAsia="SimSun" w:hAnsi="Times New Roman" w:cs="Mangal"/>
          <w:i/>
          <w:kern w:val="3"/>
          <w:sz w:val="24"/>
          <w:szCs w:val="24"/>
          <w:lang w:eastAsia="zh-CN" w:bidi="hi-IN"/>
        </w:rPr>
        <w:t>ata i podpis Klienta</w:t>
      </w:r>
    </w:p>
    <w:p w14:paraId="4322E551" w14:textId="77777777" w:rsidR="00E743FF" w:rsidRPr="00E743FF" w:rsidRDefault="00E743FF" w:rsidP="00E743FF">
      <w:pPr>
        <w:rPr>
          <w:szCs w:val="24"/>
        </w:rPr>
      </w:pPr>
    </w:p>
    <w:sectPr w:rsidR="00E743FF" w:rsidRPr="00E743FF" w:rsidSect="00B04E61">
      <w:headerReference w:type="default" r:id="rId8"/>
      <w:footerReference w:type="default" r:id="rId9"/>
      <w:pgSz w:w="11906" w:h="16838"/>
      <w:pgMar w:top="1474" w:right="1418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01AE8" w14:textId="77777777" w:rsidR="003A7842" w:rsidRDefault="003A7842" w:rsidP="00E41266">
      <w:pPr>
        <w:spacing w:after="0" w:line="240" w:lineRule="auto"/>
      </w:pPr>
      <w:r>
        <w:separator/>
      </w:r>
    </w:p>
  </w:endnote>
  <w:endnote w:type="continuationSeparator" w:id="0">
    <w:p w14:paraId="530F9CEB" w14:textId="77777777" w:rsidR="003A7842" w:rsidRDefault="003A7842" w:rsidP="00E41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447EC" w14:textId="0406EA66" w:rsidR="0050248B" w:rsidRDefault="00BB5778" w:rsidP="0050248B">
    <w:pPr>
      <w:pStyle w:val="Stopka"/>
      <w:rPr>
        <w:color w:val="000000" w:themeColor="text1"/>
        <w:sz w:val="20"/>
        <w:szCs w:val="20"/>
      </w:rPr>
    </w:pPr>
    <w:r>
      <w:rPr>
        <w:noProof/>
        <w:color w:val="000000" w:themeColor="text1"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A5EECC" wp14:editId="227BD77F">
              <wp:simplePos x="0" y="0"/>
              <wp:positionH relativeFrom="column">
                <wp:posOffset>6350</wp:posOffset>
              </wp:positionH>
              <wp:positionV relativeFrom="paragraph">
                <wp:posOffset>71755</wp:posOffset>
              </wp:positionV>
              <wp:extent cx="5833745" cy="0"/>
              <wp:effectExtent l="6350" t="5080" r="8255" b="1397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3374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BE319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.5pt;margin-top:5.65pt;width:459.3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"/>
          </w:pict>
        </mc:Fallback>
      </mc:AlternateContent>
    </w:r>
  </w:p>
  <w:p w14:paraId="64C80A70" w14:textId="77777777" w:rsidR="0050248B" w:rsidRPr="0050248B" w:rsidRDefault="0050248B" w:rsidP="0050248B">
    <w:pPr>
      <w:pStyle w:val="Stopka"/>
      <w:jc w:val="center"/>
      <w:rPr>
        <w:b/>
        <w:color w:val="000000" w:themeColor="text1"/>
        <w:sz w:val="20"/>
        <w:szCs w:val="20"/>
      </w:rPr>
    </w:pPr>
    <w:r w:rsidRPr="0050248B">
      <w:rPr>
        <w:b/>
        <w:color w:val="000000" w:themeColor="text1"/>
        <w:sz w:val="20"/>
        <w:szCs w:val="20"/>
      </w:rPr>
      <w:t xml:space="preserve">PROTECT - SALON ZABEZPIECZEŃ Autoryzowany Dystrybutor ASSA ABLOY </w:t>
    </w:r>
    <w:proofErr w:type="spellStart"/>
    <w:r w:rsidRPr="0050248B">
      <w:rPr>
        <w:b/>
        <w:color w:val="000000" w:themeColor="text1"/>
        <w:sz w:val="20"/>
        <w:szCs w:val="20"/>
      </w:rPr>
      <w:t>Winkhaus</w:t>
    </w:r>
    <w:proofErr w:type="spellEnd"/>
    <w:r w:rsidR="000D2F1A">
      <w:rPr>
        <w:b/>
        <w:color w:val="000000" w:themeColor="text1"/>
        <w:sz w:val="20"/>
        <w:szCs w:val="20"/>
      </w:rPr>
      <w:t>; ABUS;</w:t>
    </w:r>
  </w:p>
  <w:p w14:paraId="6945657E" w14:textId="77777777" w:rsidR="0050248B" w:rsidRPr="0036043E" w:rsidRDefault="00012B15" w:rsidP="0050248B">
    <w:pPr>
      <w:pStyle w:val="Stopka"/>
      <w:jc w:val="center"/>
      <w:rPr>
        <w:color w:val="000000" w:themeColor="text1"/>
        <w:sz w:val="20"/>
        <w:szCs w:val="20"/>
      </w:rPr>
    </w:pPr>
    <w:r>
      <w:rPr>
        <w:color w:val="000000" w:themeColor="text1"/>
        <w:sz w:val="20"/>
        <w:szCs w:val="20"/>
      </w:rPr>
      <w:t xml:space="preserve">61-777 Poznań  ul. Woźna 10   tel./fax  61 8516-132  GSM 502051153   </w:t>
    </w:r>
    <w:r w:rsidR="0050248B" w:rsidRPr="0036043E">
      <w:rPr>
        <w:color w:val="000000" w:themeColor="text1"/>
        <w:sz w:val="20"/>
        <w:szCs w:val="20"/>
      </w:rPr>
      <w:t xml:space="preserve"> NIP 777-103-17-52</w:t>
    </w:r>
    <w:r>
      <w:rPr>
        <w:color w:val="000000" w:themeColor="text1"/>
        <w:sz w:val="20"/>
        <w:szCs w:val="20"/>
      </w:rPr>
      <w:t xml:space="preserve">    REGON 630448307</w:t>
    </w:r>
  </w:p>
  <w:p w14:paraId="265387D0" w14:textId="77777777" w:rsidR="00DD5CC7" w:rsidRDefault="00012B15" w:rsidP="00DD5CC7">
    <w:pPr>
      <w:pStyle w:val="Stopka"/>
      <w:jc w:val="center"/>
      <w:rPr>
        <w:b/>
        <w:color w:val="000000" w:themeColor="text1"/>
        <w:sz w:val="20"/>
        <w:szCs w:val="20"/>
      </w:rPr>
    </w:pPr>
    <w:r>
      <w:rPr>
        <w:b/>
        <w:color w:val="000000" w:themeColor="text1"/>
        <w:sz w:val="20"/>
        <w:szCs w:val="20"/>
      </w:rPr>
      <w:t xml:space="preserve">www.protect-zamki.pl  </w:t>
    </w:r>
    <w:r w:rsidR="0050248B" w:rsidRPr="0036043E">
      <w:rPr>
        <w:b/>
        <w:color w:val="000000" w:themeColor="text1"/>
        <w:sz w:val="20"/>
        <w:szCs w:val="20"/>
      </w:rPr>
      <w:t xml:space="preserve">  e-mail:</w:t>
    </w:r>
    <w:r w:rsidR="0050248B">
      <w:rPr>
        <w:b/>
        <w:color w:val="000000" w:themeColor="text1"/>
        <w:sz w:val="20"/>
        <w:szCs w:val="20"/>
      </w:rPr>
      <w:t xml:space="preserve"> </w:t>
    </w:r>
    <w:r>
      <w:rPr>
        <w:b/>
        <w:color w:val="000000" w:themeColor="text1"/>
        <w:sz w:val="20"/>
        <w:szCs w:val="20"/>
      </w:rPr>
      <w:t xml:space="preserve">biuro@protect-zamki.pl   </w:t>
    </w:r>
    <w:r w:rsidR="0050248B" w:rsidRPr="0036043E">
      <w:rPr>
        <w:b/>
        <w:color w:val="000000" w:themeColor="text1"/>
        <w:sz w:val="20"/>
        <w:szCs w:val="20"/>
      </w:rPr>
      <w:t xml:space="preserve">  Bank Pekao S.A. 2112406595111100005624463</w:t>
    </w:r>
    <w:r w:rsidR="00584CB8">
      <w:rPr>
        <w:b/>
        <w:color w:val="000000" w:themeColor="text1"/>
        <w:sz w:val="20"/>
        <w:szCs w:val="20"/>
      </w:rPr>
      <w:t>6</w:t>
    </w:r>
  </w:p>
  <w:p w14:paraId="6D8E05C2" w14:textId="77777777" w:rsidR="00DD5CC7" w:rsidRDefault="00DD5CC7" w:rsidP="00DD5CC7">
    <w:pPr>
      <w:pStyle w:val="Stopka"/>
      <w:jc w:val="center"/>
      <w:rPr>
        <w:b/>
        <w:color w:val="000000" w:themeColor="text1"/>
        <w:sz w:val="20"/>
        <w:szCs w:val="20"/>
      </w:rPr>
    </w:pPr>
  </w:p>
  <w:p w14:paraId="7C7FE373" w14:textId="77777777" w:rsidR="00DD5CC7" w:rsidRPr="00DD5CC7" w:rsidRDefault="00DD5CC7" w:rsidP="00DD5CC7">
    <w:pPr>
      <w:pStyle w:val="Stopka"/>
      <w:jc w:val="center"/>
      <w:rPr>
        <w:b/>
        <w:color w:val="000000" w:themeColor="text1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57406" w14:textId="77777777" w:rsidR="003A7842" w:rsidRDefault="003A7842" w:rsidP="00E41266">
      <w:pPr>
        <w:spacing w:after="0" w:line="240" w:lineRule="auto"/>
      </w:pPr>
      <w:r>
        <w:separator/>
      </w:r>
    </w:p>
  </w:footnote>
  <w:footnote w:type="continuationSeparator" w:id="0">
    <w:p w14:paraId="456037DA" w14:textId="77777777" w:rsidR="003A7842" w:rsidRDefault="003A7842" w:rsidP="00E412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D1125" w14:textId="77777777" w:rsidR="008E6BAB" w:rsidRDefault="008E6BAB" w:rsidP="00F2086A">
    <w:pPr>
      <w:pStyle w:val="Nagwek"/>
      <w:jc w:val="center"/>
    </w:pPr>
  </w:p>
  <w:p w14:paraId="18479DE6" w14:textId="77777777" w:rsidR="00F2086A" w:rsidRDefault="0050248B" w:rsidP="00F2086A">
    <w:pPr>
      <w:pStyle w:val="Nagwek"/>
      <w:jc w:val="center"/>
    </w:pPr>
    <w:r>
      <w:t xml:space="preserve"> </w:t>
    </w:r>
  </w:p>
  <w:p w14:paraId="0E8148CA" w14:textId="77777777" w:rsidR="00DD5CC7" w:rsidRDefault="00C879E7" w:rsidP="00B04E61">
    <w:pPr>
      <w:pStyle w:val="Nagwek"/>
      <w:jc w:val="center"/>
    </w:pPr>
    <w:r>
      <w:rPr>
        <w:noProof/>
        <w:lang w:eastAsia="pl-PL"/>
      </w:rPr>
      <w:drawing>
        <wp:inline distT="0" distB="0" distL="0" distR="0" wp14:anchorId="75148D42" wp14:editId="307C15B0">
          <wp:extent cx="1619641" cy="549548"/>
          <wp:effectExtent l="19050" t="0" r="0" b="0"/>
          <wp:docPr id="1" name="Obraz 0" descr="Protect - Logo - podpis mail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tect - Logo - podpis mail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9641" cy="5495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D224C2" w14:textId="0276EFA8" w:rsidR="00E41266" w:rsidRDefault="00BB577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358CC64" wp14:editId="5A40C94A">
              <wp:simplePos x="0" y="0"/>
              <wp:positionH relativeFrom="column">
                <wp:posOffset>6350</wp:posOffset>
              </wp:positionH>
              <wp:positionV relativeFrom="paragraph">
                <wp:posOffset>106045</wp:posOffset>
              </wp:positionV>
              <wp:extent cx="5736590" cy="0"/>
              <wp:effectExtent l="6350" t="10795" r="10160" b="825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365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40BF5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5pt;margin-top:8.35pt;width:451.7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F95434"/>
    <w:multiLevelType w:val="hybridMultilevel"/>
    <w:tmpl w:val="0AE421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EC15DC"/>
    <w:multiLevelType w:val="hybridMultilevel"/>
    <w:tmpl w:val="ABE63D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CD5AE7"/>
    <w:multiLevelType w:val="hybridMultilevel"/>
    <w:tmpl w:val="EE06DF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4DB"/>
    <w:rsid w:val="00012B15"/>
    <w:rsid w:val="000265B1"/>
    <w:rsid w:val="000837BE"/>
    <w:rsid w:val="000D2F1A"/>
    <w:rsid w:val="000E61E5"/>
    <w:rsid w:val="00117785"/>
    <w:rsid w:val="00140F14"/>
    <w:rsid w:val="001665DE"/>
    <w:rsid w:val="00184395"/>
    <w:rsid w:val="001D25CB"/>
    <w:rsid w:val="00225B93"/>
    <w:rsid w:val="00246994"/>
    <w:rsid w:val="00267818"/>
    <w:rsid w:val="0027152F"/>
    <w:rsid w:val="00295C30"/>
    <w:rsid w:val="002A6C1C"/>
    <w:rsid w:val="002B5521"/>
    <w:rsid w:val="002C3837"/>
    <w:rsid w:val="002D756D"/>
    <w:rsid w:val="002E2830"/>
    <w:rsid w:val="002F6B62"/>
    <w:rsid w:val="00335912"/>
    <w:rsid w:val="00336777"/>
    <w:rsid w:val="003579C1"/>
    <w:rsid w:val="0036043E"/>
    <w:rsid w:val="00361862"/>
    <w:rsid w:val="0036667A"/>
    <w:rsid w:val="00370AF4"/>
    <w:rsid w:val="00391805"/>
    <w:rsid w:val="003A7842"/>
    <w:rsid w:val="003C28A4"/>
    <w:rsid w:val="003D29E7"/>
    <w:rsid w:val="003D4D2F"/>
    <w:rsid w:val="003E4220"/>
    <w:rsid w:val="003F30AE"/>
    <w:rsid w:val="004021EE"/>
    <w:rsid w:val="00441836"/>
    <w:rsid w:val="004A478A"/>
    <w:rsid w:val="004C74DB"/>
    <w:rsid w:val="004D172B"/>
    <w:rsid w:val="004E5B21"/>
    <w:rsid w:val="004F3B4F"/>
    <w:rsid w:val="004F7274"/>
    <w:rsid w:val="00502044"/>
    <w:rsid w:val="0050248B"/>
    <w:rsid w:val="005263B3"/>
    <w:rsid w:val="0053798D"/>
    <w:rsid w:val="00542496"/>
    <w:rsid w:val="00547829"/>
    <w:rsid w:val="00584CB8"/>
    <w:rsid w:val="00593ECC"/>
    <w:rsid w:val="005A0BDC"/>
    <w:rsid w:val="005B6989"/>
    <w:rsid w:val="005D461F"/>
    <w:rsid w:val="005D7A19"/>
    <w:rsid w:val="005F7D03"/>
    <w:rsid w:val="00624818"/>
    <w:rsid w:val="0065623F"/>
    <w:rsid w:val="006877DE"/>
    <w:rsid w:val="006A449C"/>
    <w:rsid w:val="006B6D74"/>
    <w:rsid w:val="006C7F74"/>
    <w:rsid w:val="006F729D"/>
    <w:rsid w:val="00723614"/>
    <w:rsid w:val="007505FB"/>
    <w:rsid w:val="00753202"/>
    <w:rsid w:val="007705D4"/>
    <w:rsid w:val="007D6B56"/>
    <w:rsid w:val="007E1D3B"/>
    <w:rsid w:val="008777E2"/>
    <w:rsid w:val="00885B79"/>
    <w:rsid w:val="00894C12"/>
    <w:rsid w:val="008C2BC8"/>
    <w:rsid w:val="008E6BAB"/>
    <w:rsid w:val="0090548B"/>
    <w:rsid w:val="00913BF6"/>
    <w:rsid w:val="00917678"/>
    <w:rsid w:val="00925AAA"/>
    <w:rsid w:val="00926A50"/>
    <w:rsid w:val="009625F3"/>
    <w:rsid w:val="00976FFA"/>
    <w:rsid w:val="009C0CE5"/>
    <w:rsid w:val="009E169C"/>
    <w:rsid w:val="009E5174"/>
    <w:rsid w:val="009F0025"/>
    <w:rsid w:val="00A04C08"/>
    <w:rsid w:val="00A95939"/>
    <w:rsid w:val="00AB2187"/>
    <w:rsid w:val="00AC5D8B"/>
    <w:rsid w:val="00AF4674"/>
    <w:rsid w:val="00AF6409"/>
    <w:rsid w:val="00B04E61"/>
    <w:rsid w:val="00B13614"/>
    <w:rsid w:val="00B4198E"/>
    <w:rsid w:val="00B87494"/>
    <w:rsid w:val="00B9102E"/>
    <w:rsid w:val="00B94CEE"/>
    <w:rsid w:val="00B95559"/>
    <w:rsid w:val="00BB0A09"/>
    <w:rsid w:val="00BB5778"/>
    <w:rsid w:val="00BD12F8"/>
    <w:rsid w:val="00C002DC"/>
    <w:rsid w:val="00C07D69"/>
    <w:rsid w:val="00C20E53"/>
    <w:rsid w:val="00C32F8B"/>
    <w:rsid w:val="00C879E7"/>
    <w:rsid w:val="00C97A02"/>
    <w:rsid w:val="00CC5D7E"/>
    <w:rsid w:val="00CE0DC3"/>
    <w:rsid w:val="00CF3196"/>
    <w:rsid w:val="00DA13D0"/>
    <w:rsid w:val="00DA4F04"/>
    <w:rsid w:val="00DB43FA"/>
    <w:rsid w:val="00DD5CC7"/>
    <w:rsid w:val="00DF7B34"/>
    <w:rsid w:val="00E24764"/>
    <w:rsid w:val="00E36CE2"/>
    <w:rsid w:val="00E41266"/>
    <w:rsid w:val="00E52543"/>
    <w:rsid w:val="00E743FF"/>
    <w:rsid w:val="00EA2A0A"/>
    <w:rsid w:val="00EB1B1B"/>
    <w:rsid w:val="00EE7C70"/>
    <w:rsid w:val="00EF29D2"/>
    <w:rsid w:val="00F045C6"/>
    <w:rsid w:val="00F2086A"/>
    <w:rsid w:val="00F31EAE"/>
    <w:rsid w:val="00F6691D"/>
    <w:rsid w:val="00F9656E"/>
    <w:rsid w:val="00FC0E63"/>
    <w:rsid w:val="00FD2FCC"/>
    <w:rsid w:val="00FD772B"/>
    <w:rsid w:val="00FE5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9DD28F"/>
  <w15:docId w15:val="{7F12FDA7-AB5B-4E59-B526-927648ADD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43FF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412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1266"/>
  </w:style>
  <w:style w:type="paragraph" w:styleId="Stopka">
    <w:name w:val="footer"/>
    <w:basedOn w:val="Normalny"/>
    <w:link w:val="StopkaZnak"/>
    <w:uiPriority w:val="99"/>
    <w:unhideWhenUsed/>
    <w:rsid w:val="00E412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1266"/>
  </w:style>
  <w:style w:type="paragraph" w:styleId="Tekstdymka">
    <w:name w:val="Balloon Text"/>
    <w:basedOn w:val="Normalny"/>
    <w:link w:val="TekstdymkaZnak"/>
    <w:uiPriority w:val="99"/>
    <w:semiHidden/>
    <w:unhideWhenUsed/>
    <w:rsid w:val="00E41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126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002D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C002DC"/>
    <w:rPr>
      <w:color w:val="0000FF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525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000000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52543"/>
    <w:rPr>
      <w:rFonts w:ascii="Courier New" w:hAnsi="Courier New" w:cs="Courier New"/>
      <w:color w:val="000000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E743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3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iuro@protect-zamki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ata\Desktop\Szablony\SZABLON%20N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 Nowy</Template>
  <TotalTime>12</TotalTime>
  <Pages>2</Pages>
  <Words>506</Words>
  <Characters>3038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</dc:creator>
  <cp:lastModifiedBy>Monika Jarmolińska</cp:lastModifiedBy>
  <cp:revision>8</cp:revision>
  <cp:lastPrinted>2021-01-29T13:15:00Z</cp:lastPrinted>
  <dcterms:created xsi:type="dcterms:W3CDTF">2021-05-11T11:06:00Z</dcterms:created>
  <dcterms:modified xsi:type="dcterms:W3CDTF">2021-05-26T13:41:00Z</dcterms:modified>
</cp:coreProperties>
</file>