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C8CDD" w14:textId="77777777" w:rsidR="004A78B7" w:rsidRDefault="004A78B7" w:rsidP="004A78B7">
      <w:pPr>
        <w:jc w:val="center"/>
        <w:rPr>
          <w:rFonts w:cs="Times New Roman"/>
          <w:b/>
          <w:sz w:val="28"/>
          <w:szCs w:val="28"/>
        </w:rPr>
      </w:pPr>
    </w:p>
    <w:p w14:paraId="5956C98E" w14:textId="0724D8A0" w:rsidR="004A78B7" w:rsidRDefault="004A78B7" w:rsidP="004A78B7">
      <w:pPr>
        <w:jc w:val="center"/>
        <w:rPr>
          <w:rFonts w:cs="Times New Roman"/>
          <w:sz w:val="28"/>
          <w:szCs w:val="28"/>
        </w:rPr>
      </w:pPr>
      <w:r w:rsidRPr="004822B2">
        <w:rPr>
          <w:rFonts w:cs="Times New Roman"/>
          <w:b/>
          <w:sz w:val="28"/>
          <w:szCs w:val="28"/>
        </w:rPr>
        <w:t>FORMULARZ ZWROTU</w:t>
      </w:r>
      <w:r w:rsidRPr="004822B2">
        <w:rPr>
          <w:rFonts w:cs="Times New Roman"/>
          <w:sz w:val="28"/>
          <w:szCs w:val="28"/>
        </w:rPr>
        <w:t xml:space="preserve"> </w:t>
      </w:r>
    </w:p>
    <w:p w14:paraId="2B97198A" w14:textId="77777777" w:rsidR="004A78B7" w:rsidRPr="00E62CA2" w:rsidRDefault="004A78B7" w:rsidP="004A78B7">
      <w:pPr>
        <w:jc w:val="center"/>
        <w:rPr>
          <w:rFonts w:cs="Times New Roman"/>
          <w:b/>
          <w:sz w:val="28"/>
          <w:szCs w:val="28"/>
        </w:rPr>
      </w:pPr>
    </w:p>
    <w:p w14:paraId="717F29B8" w14:textId="77777777" w:rsidR="004A78B7" w:rsidRPr="004822B2" w:rsidRDefault="004A78B7" w:rsidP="004A78B7">
      <w:pPr>
        <w:jc w:val="right"/>
        <w:rPr>
          <w:rFonts w:cs="Times New Roman"/>
          <w:sz w:val="20"/>
        </w:rPr>
      </w:pPr>
      <w:r w:rsidRPr="004822B2">
        <w:rPr>
          <w:rFonts w:cs="Times New Roman"/>
          <w:sz w:val="20"/>
        </w:rPr>
        <w:t>..……………………………….</w:t>
      </w:r>
    </w:p>
    <w:p w14:paraId="36706F95" w14:textId="5BE12C64" w:rsidR="004A78B7" w:rsidRPr="004822B2" w:rsidRDefault="004A78B7" w:rsidP="004A78B7">
      <w:pPr>
        <w:jc w:val="right"/>
        <w:rPr>
          <w:rFonts w:cs="Times New Roman"/>
          <w:sz w:val="20"/>
        </w:rPr>
      </w:pPr>
      <w:r>
        <w:rPr>
          <w:rFonts w:cs="Times New Roman"/>
          <w:i/>
          <w:sz w:val="20"/>
        </w:rPr>
        <w:t>M</w:t>
      </w:r>
      <w:r w:rsidRPr="004822B2">
        <w:rPr>
          <w:rFonts w:cs="Times New Roman"/>
          <w:i/>
          <w:sz w:val="20"/>
        </w:rPr>
        <w:t>iejscowość, dnia</w:t>
      </w:r>
    </w:p>
    <w:p w14:paraId="127564CC" w14:textId="77777777" w:rsidR="004A78B7" w:rsidRPr="004822B2" w:rsidRDefault="004A78B7" w:rsidP="004A78B7">
      <w:pPr>
        <w:rPr>
          <w:rFonts w:cs="Times New Roman"/>
          <w:sz w:val="20"/>
        </w:rPr>
      </w:pPr>
      <w:r w:rsidRPr="004822B2">
        <w:rPr>
          <w:rFonts w:cs="Times New Roman"/>
          <w:sz w:val="20"/>
        </w:rPr>
        <w:t>...............................................................</w:t>
      </w:r>
    </w:p>
    <w:p w14:paraId="3CA8AC65" w14:textId="4BF38504" w:rsidR="004A78B7" w:rsidRDefault="004A78B7" w:rsidP="004A78B7">
      <w:pPr>
        <w:rPr>
          <w:rFonts w:cs="Times New Roman"/>
          <w:i/>
          <w:sz w:val="20"/>
        </w:rPr>
      </w:pPr>
      <w:r>
        <w:rPr>
          <w:rFonts w:cs="Times New Roman"/>
          <w:i/>
          <w:sz w:val="20"/>
        </w:rPr>
        <w:t>I</w:t>
      </w:r>
      <w:r w:rsidRPr="004822B2">
        <w:rPr>
          <w:rFonts w:cs="Times New Roman"/>
          <w:i/>
          <w:sz w:val="20"/>
        </w:rPr>
        <w:t>mię, nazwisko Klienta</w:t>
      </w:r>
    </w:p>
    <w:p w14:paraId="2DEA60B4" w14:textId="77777777" w:rsidR="004A78B7" w:rsidRPr="004822B2" w:rsidRDefault="004A78B7" w:rsidP="004A78B7">
      <w:pPr>
        <w:rPr>
          <w:rFonts w:cs="Times New Roman"/>
          <w:sz w:val="20"/>
        </w:rPr>
      </w:pPr>
    </w:p>
    <w:p w14:paraId="138CB435" w14:textId="77777777" w:rsidR="004A78B7" w:rsidRPr="004822B2" w:rsidRDefault="004A78B7" w:rsidP="004A78B7">
      <w:pPr>
        <w:rPr>
          <w:rFonts w:cs="Times New Roman"/>
          <w:sz w:val="20"/>
        </w:rPr>
      </w:pPr>
      <w:r w:rsidRPr="004822B2">
        <w:rPr>
          <w:rFonts w:cs="Times New Roman"/>
          <w:sz w:val="20"/>
        </w:rPr>
        <w:t>...............................................................</w:t>
      </w:r>
    </w:p>
    <w:p w14:paraId="17EA0E6D" w14:textId="77777777" w:rsidR="004A78B7" w:rsidRDefault="004A78B7" w:rsidP="004A78B7">
      <w:pPr>
        <w:rPr>
          <w:rFonts w:cs="Times New Roman"/>
          <w:i/>
          <w:sz w:val="20"/>
        </w:rPr>
      </w:pPr>
      <w:r>
        <w:rPr>
          <w:rFonts w:cs="Times New Roman"/>
          <w:i/>
          <w:sz w:val="20"/>
        </w:rPr>
        <w:t>A</w:t>
      </w:r>
      <w:r w:rsidRPr="004822B2">
        <w:rPr>
          <w:rFonts w:cs="Times New Roman"/>
          <w:i/>
          <w:sz w:val="20"/>
        </w:rPr>
        <w:t>dres zamieszkania</w:t>
      </w:r>
    </w:p>
    <w:p w14:paraId="093835C8" w14:textId="77777777" w:rsidR="004A78B7" w:rsidRPr="004822B2" w:rsidRDefault="004A78B7" w:rsidP="004A78B7">
      <w:pPr>
        <w:rPr>
          <w:rFonts w:cs="Times New Roman"/>
          <w:sz w:val="20"/>
        </w:rPr>
      </w:pPr>
    </w:p>
    <w:p w14:paraId="4C73E663" w14:textId="77777777" w:rsidR="004A78B7" w:rsidRPr="004822B2" w:rsidRDefault="004A78B7" w:rsidP="004A78B7">
      <w:pPr>
        <w:rPr>
          <w:rFonts w:cs="Times New Roman"/>
          <w:sz w:val="20"/>
        </w:rPr>
      </w:pPr>
      <w:r w:rsidRPr="004822B2">
        <w:rPr>
          <w:rFonts w:cs="Times New Roman"/>
          <w:sz w:val="20"/>
        </w:rPr>
        <w:t>...............................................................</w:t>
      </w:r>
    </w:p>
    <w:p w14:paraId="155A4EAA" w14:textId="36129B95" w:rsidR="004A78B7" w:rsidRDefault="004A78B7" w:rsidP="004A78B7">
      <w:pPr>
        <w:rPr>
          <w:rFonts w:cs="Times New Roman"/>
          <w:i/>
          <w:sz w:val="20"/>
        </w:rPr>
      </w:pPr>
      <w:r>
        <w:rPr>
          <w:rFonts w:cs="Times New Roman"/>
          <w:i/>
          <w:sz w:val="20"/>
        </w:rPr>
        <w:t>T</w:t>
      </w:r>
      <w:r w:rsidRPr="004822B2">
        <w:rPr>
          <w:rFonts w:cs="Times New Roman"/>
          <w:i/>
          <w:sz w:val="20"/>
        </w:rPr>
        <w:t>elefon kontaktowy</w:t>
      </w:r>
      <w:r>
        <w:rPr>
          <w:rFonts w:cs="Times New Roman"/>
          <w:i/>
          <w:sz w:val="20"/>
        </w:rPr>
        <w:t xml:space="preserve"> (obowiązkowo)</w:t>
      </w:r>
    </w:p>
    <w:p w14:paraId="44889C69" w14:textId="77777777" w:rsidR="004A78B7" w:rsidRDefault="004A78B7" w:rsidP="004A78B7">
      <w:pPr>
        <w:rPr>
          <w:rFonts w:cs="Times New Roman"/>
          <w:i/>
          <w:sz w:val="20"/>
        </w:rPr>
      </w:pPr>
    </w:p>
    <w:p w14:paraId="47E53B04" w14:textId="77777777" w:rsidR="004A78B7" w:rsidRDefault="004A78B7" w:rsidP="004A78B7">
      <w:pPr>
        <w:rPr>
          <w:rFonts w:cs="Times New Roman"/>
          <w:i/>
          <w:sz w:val="20"/>
        </w:rPr>
      </w:pPr>
      <w:r>
        <w:rPr>
          <w:rFonts w:cs="Times New Roman"/>
          <w:i/>
          <w:sz w:val="20"/>
        </w:rPr>
        <w:t>……………………………………………..</w:t>
      </w:r>
    </w:p>
    <w:p w14:paraId="4015DE3F" w14:textId="77777777" w:rsidR="004A78B7" w:rsidRPr="004822B2" w:rsidRDefault="004A78B7" w:rsidP="004A78B7">
      <w:pPr>
        <w:rPr>
          <w:rFonts w:cs="Times New Roman"/>
          <w:sz w:val="20"/>
        </w:rPr>
      </w:pPr>
      <w:r>
        <w:rPr>
          <w:rFonts w:cs="Times New Roman"/>
          <w:i/>
          <w:sz w:val="20"/>
        </w:rPr>
        <w:t>Adres e-mailowy</w:t>
      </w:r>
    </w:p>
    <w:p w14:paraId="21FBEFE7" w14:textId="77777777" w:rsidR="004A78B7" w:rsidRPr="004822B2" w:rsidRDefault="004A78B7" w:rsidP="004A78B7">
      <w:pPr>
        <w:rPr>
          <w:rFonts w:cs="Times New Roman"/>
          <w:sz w:val="20"/>
        </w:rPr>
      </w:pPr>
    </w:p>
    <w:p w14:paraId="592F42AA" w14:textId="0ACC26D6" w:rsidR="004A78B7" w:rsidRPr="006D56D0" w:rsidRDefault="004A78B7" w:rsidP="004A78B7">
      <w:pPr>
        <w:rPr>
          <w:rFonts w:cs="Times New Roman"/>
          <w:b/>
          <w:bCs/>
          <w:i/>
          <w:iCs/>
          <w:color w:val="000000"/>
          <w:sz w:val="20"/>
        </w:rPr>
      </w:pPr>
      <w:r w:rsidRPr="006D56D0">
        <w:rPr>
          <w:rFonts w:cs="Times New Roman"/>
          <w:b/>
          <w:bCs/>
          <w:i/>
          <w:iCs/>
          <w:sz w:val="20"/>
        </w:rPr>
        <w:t xml:space="preserve">Zgodnie z </w:t>
      </w:r>
      <w:r w:rsidRPr="006D56D0">
        <w:rPr>
          <w:rFonts w:cs="Times New Roman"/>
          <w:b/>
          <w:bCs/>
          <w:i/>
          <w:iCs/>
          <w:color w:val="000000"/>
          <w:sz w:val="20"/>
        </w:rPr>
        <w:t xml:space="preserve">art. 27 ustawy z dnia 30 maja 2014 roku o prawach konsumenta niniejszym oświadczam, </w:t>
      </w:r>
      <w:r w:rsidR="0083663B">
        <w:rPr>
          <w:rFonts w:cs="Times New Roman"/>
          <w:b/>
          <w:bCs/>
          <w:i/>
          <w:iCs/>
          <w:color w:val="000000"/>
          <w:sz w:val="20"/>
        </w:rPr>
        <w:t xml:space="preserve">                </w:t>
      </w:r>
      <w:r w:rsidRPr="006D56D0">
        <w:rPr>
          <w:rFonts w:cs="Times New Roman"/>
          <w:b/>
          <w:bCs/>
          <w:i/>
          <w:iCs/>
          <w:color w:val="000000"/>
          <w:sz w:val="20"/>
        </w:rPr>
        <w:t>że odstępuję od umowy sprzedaży następujących towarów:</w:t>
      </w:r>
    </w:p>
    <w:p w14:paraId="051D541F" w14:textId="77777777" w:rsidR="004A78B7" w:rsidRPr="004822B2" w:rsidRDefault="004A78B7" w:rsidP="004A78B7">
      <w:pPr>
        <w:rPr>
          <w:rFonts w:cs="Times New Roman"/>
          <w:sz w:val="20"/>
        </w:rPr>
      </w:pPr>
      <w:r w:rsidRPr="004822B2" w:rsidDel="00C17CFC">
        <w:rPr>
          <w:rFonts w:cs="Times New Roman"/>
          <w:sz w:val="20"/>
        </w:rPr>
        <w:t xml:space="preserve"> 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4"/>
        <w:gridCol w:w="6075"/>
      </w:tblGrid>
      <w:tr w:rsidR="004A78B7" w:rsidRPr="004822B2" w14:paraId="1469893B" w14:textId="77777777" w:rsidTr="00BF3B84">
        <w:trPr>
          <w:trHeight w:val="486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0CD00" w14:textId="77777777" w:rsidR="004A78B7" w:rsidRPr="004A78B7" w:rsidRDefault="004A78B7" w:rsidP="00BF3B84">
            <w:pPr>
              <w:jc w:val="center"/>
              <w:rPr>
                <w:rFonts w:cs="Times New Roman"/>
                <w:b/>
                <w:bCs/>
                <w:color w:val="000000"/>
                <w:sz w:val="20"/>
              </w:rPr>
            </w:pPr>
            <w:r w:rsidRPr="004A78B7">
              <w:rPr>
                <w:rFonts w:cs="Times New Roman"/>
                <w:b/>
                <w:bCs/>
                <w:color w:val="000000"/>
                <w:sz w:val="20"/>
              </w:rPr>
              <w:t>NUMER ZAMÓWIENIA</w:t>
            </w:r>
          </w:p>
        </w:tc>
        <w:tc>
          <w:tcPr>
            <w:tcW w:w="6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6B7D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</w:p>
        </w:tc>
      </w:tr>
      <w:tr w:rsidR="004A78B7" w:rsidRPr="004822B2" w14:paraId="0B4639A1" w14:textId="77777777" w:rsidTr="00BF3B84">
        <w:trPr>
          <w:trHeight w:val="486"/>
        </w:trPr>
        <w:tc>
          <w:tcPr>
            <w:tcW w:w="3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F355" w14:textId="77777777" w:rsidR="004A78B7" w:rsidRDefault="004A78B7" w:rsidP="00BF3B84">
            <w:pPr>
              <w:jc w:val="center"/>
              <w:rPr>
                <w:rFonts w:cs="Times New Roman"/>
                <w:b/>
                <w:bCs/>
                <w:color w:val="000000"/>
                <w:sz w:val="20"/>
              </w:rPr>
            </w:pPr>
          </w:p>
          <w:p w14:paraId="21610BE5" w14:textId="77777777" w:rsidR="004A78B7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  <w:r w:rsidRPr="004A78B7">
              <w:rPr>
                <w:rFonts w:cs="Times New Roman"/>
                <w:b/>
                <w:bCs/>
                <w:color w:val="000000"/>
                <w:sz w:val="20"/>
              </w:rPr>
              <w:t>TOWAR ZWRACANY - OPIS</w:t>
            </w:r>
            <w:r w:rsidRPr="004822B2">
              <w:rPr>
                <w:rFonts w:cs="Times New Roman"/>
                <w:color w:val="000000"/>
                <w:sz w:val="20"/>
              </w:rPr>
              <w:t xml:space="preserve"> (nazwa oraz symbol towaru widoczny na stronie internetowe</w:t>
            </w:r>
            <w:r>
              <w:rPr>
                <w:color w:val="000000"/>
                <w:sz w:val="20"/>
              </w:rPr>
              <w:t>j</w:t>
            </w:r>
            <w:r w:rsidRPr="004822B2">
              <w:rPr>
                <w:rFonts w:cs="Times New Roman"/>
                <w:color w:val="000000"/>
                <w:sz w:val="20"/>
              </w:rPr>
              <w:t>)</w:t>
            </w:r>
          </w:p>
          <w:p w14:paraId="2FC268B6" w14:textId="09FBF134" w:rsidR="004A78B7" w:rsidRPr="004822B2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E482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  <w:r w:rsidRPr="004822B2">
              <w:rPr>
                <w:rFonts w:cs="Times New Roman"/>
                <w:color w:val="000000"/>
                <w:sz w:val="20"/>
              </w:rPr>
              <w:t> </w:t>
            </w:r>
          </w:p>
        </w:tc>
      </w:tr>
      <w:tr w:rsidR="004A78B7" w:rsidRPr="004822B2" w14:paraId="5C858DBE" w14:textId="77777777" w:rsidTr="00BF3B84">
        <w:trPr>
          <w:trHeight w:val="520"/>
        </w:trPr>
        <w:tc>
          <w:tcPr>
            <w:tcW w:w="3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2713" w14:textId="77777777" w:rsidR="004A78B7" w:rsidRDefault="004A78B7" w:rsidP="00BF3B84">
            <w:pPr>
              <w:jc w:val="center"/>
              <w:rPr>
                <w:rFonts w:cs="Times New Roman"/>
                <w:b/>
                <w:bCs/>
                <w:color w:val="000000"/>
                <w:sz w:val="20"/>
              </w:rPr>
            </w:pPr>
          </w:p>
          <w:p w14:paraId="43CC9BF9" w14:textId="77777777" w:rsidR="004A78B7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  <w:r w:rsidRPr="004A78B7">
              <w:rPr>
                <w:rFonts w:cs="Times New Roman"/>
                <w:b/>
                <w:bCs/>
                <w:color w:val="000000"/>
                <w:sz w:val="20"/>
              </w:rPr>
              <w:t>PRZYCZYNA ZWROTU</w:t>
            </w:r>
            <w:r w:rsidRPr="004822B2">
              <w:rPr>
                <w:rFonts w:cs="Times New Roman"/>
                <w:color w:val="000000"/>
                <w:sz w:val="20"/>
              </w:rPr>
              <w:t xml:space="preserve"> (pole wypełniane dobrowolnie)</w:t>
            </w:r>
          </w:p>
          <w:p w14:paraId="201D8645" w14:textId="0B61D8F3" w:rsidR="004A78B7" w:rsidRPr="004822B2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6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C20F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  <w:r w:rsidRPr="004822B2">
              <w:rPr>
                <w:rFonts w:cs="Times New Roman"/>
                <w:color w:val="000000"/>
                <w:sz w:val="20"/>
              </w:rPr>
              <w:t> </w:t>
            </w:r>
          </w:p>
        </w:tc>
      </w:tr>
      <w:tr w:rsidR="004A78B7" w:rsidRPr="004822B2" w14:paraId="0E4E3812" w14:textId="77777777" w:rsidTr="00BF3B84">
        <w:trPr>
          <w:trHeight w:val="437"/>
        </w:trPr>
        <w:tc>
          <w:tcPr>
            <w:tcW w:w="9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B9921" w14:textId="77777777" w:rsidR="004A78B7" w:rsidRPr="004822B2" w:rsidRDefault="004A78B7" w:rsidP="00BF3B84">
            <w:pPr>
              <w:jc w:val="center"/>
              <w:rPr>
                <w:rFonts w:cs="Times New Roman"/>
                <w:b/>
                <w:bCs/>
                <w:color w:val="000000"/>
                <w:sz w:val="20"/>
              </w:rPr>
            </w:pPr>
            <w:r w:rsidRPr="004822B2">
              <w:rPr>
                <w:rFonts w:cs="Times New Roman"/>
                <w:b/>
                <w:bCs/>
                <w:color w:val="000000"/>
                <w:sz w:val="20"/>
              </w:rPr>
              <w:t>ZWROT NALEŻNOŚCI</w:t>
            </w:r>
          </w:p>
        </w:tc>
      </w:tr>
      <w:tr w:rsidR="004A78B7" w:rsidRPr="004822B2" w14:paraId="15EC5170" w14:textId="77777777" w:rsidTr="00BF3B84">
        <w:trPr>
          <w:trHeight w:val="619"/>
        </w:trPr>
        <w:tc>
          <w:tcPr>
            <w:tcW w:w="3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BD0A" w14:textId="77777777" w:rsidR="004A78B7" w:rsidRPr="004822B2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  <w:r w:rsidRPr="004A78B7">
              <w:rPr>
                <w:rFonts w:cs="Times New Roman"/>
                <w:b/>
                <w:bCs/>
                <w:color w:val="000000"/>
                <w:sz w:val="20"/>
              </w:rPr>
              <w:t>WARTOŚĆ ZWROTU</w:t>
            </w:r>
            <w:r w:rsidRPr="004822B2">
              <w:rPr>
                <w:rFonts w:cs="Times New Roman"/>
                <w:color w:val="000000"/>
                <w:sz w:val="20"/>
              </w:rPr>
              <w:t xml:space="preserve"> (PLN)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12CE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  <w:r w:rsidRPr="004822B2">
              <w:rPr>
                <w:rFonts w:cs="Times New Roman"/>
                <w:color w:val="000000"/>
                <w:sz w:val="20"/>
              </w:rPr>
              <w:t> </w:t>
            </w:r>
          </w:p>
        </w:tc>
      </w:tr>
      <w:tr w:rsidR="004A78B7" w:rsidRPr="004822B2" w14:paraId="723268EC" w14:textId="77777777" w:rsidTr="00BF3B84">
        <w:trPr>
          <w:trHeight w:val="732"/>
        </w:trPr>
        <w:tc>
          <w:tcPr>
            <w:tcW w:w="3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FF0B" w14:textId="68D8E796" w:rsidR="004A78B7" w:rsidRPr="004822B2" w:rsidRDefault="004A78B7" w:rsidP="00BF3B84">
            <w:pPr>
              <w:jc w:val="center"/>
              <w:rPr>
                <w:rFonts w:cs="Times New Roman"/>
                <w:color w:val="000000"/>
                <w:sz w:val="20"/>
              </w:rPr>
            </w:pPr>
            <w:r w:rsidRPr="004A78B7">
              <w:rPr>
                <w:rFonts w:cs="Times New Roman"/>
                <w:b/>
                <w:bCs/>
                <w:color w:val="000000"/>
                <w:sz w:val="20"/>
              </w:rPr>
              <w:t>DANE DO PRZELEWU</w:t>
            </w:r>
            <w:r w:rsidRPr="004822B2">
              <w:rPr>
                <w:rFonts w:cs="Times New Roman"/>
                <w:color w:val="000000"/>
                <w:sz w:val="20"/>
              </w:rPr>
              <w:t xml:space="preserve"> </w:t>
            </w:r>
            <w:r w:rsidR="00EF6EAF">
              <w:rPr>
                <w:rFonts w:cs="Times New Roman"/>
                <w:color w:val="000000"/>
                <w:sz w:val="20"/>
              </w:rPr>
              <w:t xml:space="preserve">                 </w:t>
            </w:r>
            <w:r w:rsidRPr="004822B2">
              <w:rPr>
                <w:rFonts w:cs="Times New Roman"/>
                <w:color w:val="000000"/>
                <w:sz w:val="20"/>
              </w:rPr>
              <w:t>(nr rachunku,</w:t>
            </w:r>
            <w:r>
              <w:rPr>
                <w:rFonts w:cs="Times New Roman"/>
                <w:color w:val="000000"/>
                <w:sz w:val="20"/>
              </w:rPr>
              <w:t xml:space="preserve"> nazwa Banku,</w:t>
            </w:r>
            <w:r w:rsidRPr="004822B2">
              <w:rPr>
                <w:rFonts w:cs="Times New Roman"/>
                <w:color w:val="000000"/>
                <w:sz w:val="20"/>
              </w:rPr>
              <w:t xml:space="preserve"> imię </w:t>
            </w:r>
            <w:r>
              <w:rPr>
                <w:rFonts w:cs="Times New Roman"/>
                <w:color w:val="000000"/>
                <w:sz w:val="20"/>
              </w:rPr>
              <w:t xml:space="preserve">            </w:t>
            </w:r>
            <w:r w:rsidRPr="004822B2">
              <w:rPr>
                <w:rFonts w:cs="Times New Roman"/>
                <w:color w:val="000000"/>
                <w:sz w:val="20"/>
              </w:rPr>
              <w:t>i nazwisko, adres)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1C2A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  <w:r w:rsidRPr="004822B2">
              <w:rPr>
                <w:rFonts w:cs="Times New Roman"/>
                <w:color w:val="000000"/>
                <w:sz w:val="20"/>
              </w:rPr>
              <w:t> </w:t>
            </w:r>
          </w:p>
        </w:tc>
      </w:tr>
      <w:tr w:rsidR="004A78B7" w:rsidRPr="004822B2" w14:paraId="1F5717AE" w14:textId="77777777" w:rsidTr="00BF3B84">
        <w:trPr>
          <w:trHeight w:val="466"/>
        </w:trPr>
        <w:tc>
          <w:tcPr>
            <w:tcW w:w="9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14B5" w14:textId="77777777" w:rsidR="004A78B7" w:rsidRPr="004822B2" w:rsidRDefault="004A78B7" w:rsidP="00BF3B84">
            <w:pPr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4822B2">
              <w:rPr>
                <w:rFonts w:cs="Times New Roman"/>
                <w:b/>
                <w:color w:val="000000"/>
                <w:sz w:val="20"/>
              </w:rPr>
              <w:t>UWAGI</w:t>
            </w:r>
          </w:p>
        </w:tc>
      </w:tr>
      <w:tr w:rsidR="004A78B7" w:rsidRPr="004822B2" w14:paraId="4F07D48B" w14:textId="77777777" w:rsidTr="00BF3B84">
        <w:trPr>
          <w:trHeight w:val="1169"/>
        </w:trPr>
        <w:tc>
          <w:tcPr>
            <w:tcW w:w="92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4354" w14:textId="77777777" w:rsidR="004A78B7" w:rsidRPr="004822B2" w:rsidRDefault="004A78B7" w:rsidP="00BF3B84">
            <w:pPr>
              <w:rPr>
                <w:rFonts w:cs="Times New Roman"/>
                <w:color w:val="000000"/>
                <w:sz w:val="20"/>
              </w:rPr>
            </w:pPr>
            <w:r w:rsidRPr="004822B2">
              <w:rPr>
                <w:rFonts w:cs="Times New Roman"/>
                <w:color w:val="000000"/>
                <w:sz w:val="20"/>
              </w:rPr>
              <w:t> </w:t>
            </w:r>
          </w:p>
        </w:tc>
      </w:tr>
    </w:tbl>
    <w:p w14:paraId="7A71A90A" w14:textId="77777777" w:rsidR="004A78B7" w:rsidRPr="004822B2" w:rsidRDefault="004A78B7" w:rsidP="004A78B7">
      <w:pPr>
        <w:rPr>
          <w:rFonts w:cs="Times New Roman"/>
          <w:sz w:val="20"/>
        </w:rPr>
      </w:pPr>
    </w:p>
    <w:p w14:paraId="0579C4EB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05474C07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74F0C581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4DE28333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1DB90754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5E9E3AF3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320A75CC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3878C312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3B9EC2E9" w14:textId="77777777" w:rsidR="004A78B7" w:rsidRDefault="004A78B7" w:rsidP="004A78B7">
      <w:pPr>
        <w:ind w:right="540"/>
        <w:jc w:val="both"/>
        <w:rPr>
          <w:rFonts w:cs="Times New Roman"/>
          <w:b/>
          <w:sz w:val="20"/>
        </w:rPr>
      </w:pPr>
    </w:p>
    <w:p w14:paraId="6EFBBCFA" w14:textId="77777777" w:rsidR="00DC0FA4" w:rsidRDefault="00DC0FA4" w:rsidP="004A78B7">
      <w:pPr>
        <w:ind w:right="540"/>
        <w:jc w:val="both"/>
        <w:rPr>
          <w:rFonts w:cs="Times New Roman"/>
          <w:b/>
          <w:sz w:val="20"/>
        </w:rPr>
      </w:pPr>
    </w:p>
    <w:p w14:paraId="43909416" w14:textId="77777777" w:rsidR="006D56D0" w:rsidRDefault="006D56D0" w:rsidP="004A78B7">
      <w:pPr>
        <w:ind w:right="540"/>
        <w:jc w:val="both"/>
        <w:rPr>
          <w:rFonts w:cs="Times New Roman"/>
          <w:b/>
        </w:rPr>
      </w:pPr>
    </w:p>
    <w:p w14:paraId="0A19F006" w14:textId="77777777" w:rsidR="006D56D0" w:rsidRDefault="006D56D0" w:rsidP="004A78B7">
      <w:pPr>
        <w:ind w:right="540"/>
        <w:jc w:val="both"/>
        <w:rPr>
          <w:rFonts w:cs="Times New Roman"/>
          <w:b/>
        </w:rPr>
      </w:pPr>
    </w:p>
    <w:p w14:paraId="756EEEF3" w14:textId="1C8DE1BE" w:rsidR="004A78B7" w:rsidRPr="00DC0FA4" w:rsidRDefault="004A78B7" w:rsidP="004A78B7">
      <w:pPr>
        <w:ind w:right="540"/>
        <w:jc w:val="both"/>
        <w:rPr>
          <w:rFonts w:cs="Times New Roman"/>
        </w:rPr>
      </w:pPr>
      <w:r w:rsidRPr="00DC0FA4">
        <w:rPr>
          <w:rFonts w:cs="Times New Roman"/>
          <w:b/>
        </w:rPr>
        <w:t>Dodatkowe informacje</w:t>
      </w:r>
      <w:r w:rsidRPr="00DC0FA4">
        <w:rPr>
          <w:rFonts w:cs="Times New Roman"/>
        </w:rPr>
        <w:t>:</w:t>
      </w:r>
    </w:p>
    <w:p w14:paraId="3BD1C61B" w14:textId="77777777" w:rsidR="004A78B7" w:rsidRPr="004822B2" w:rsidRDefault="004A78B7" w:rsidP="004A78B7">
      <w:pPr>
        <w:ind w:right="540"/>
        <w:jc w:val="both"/>
        <w:rPr>
          <w:rFonts w:cs="Times New Roman"/>
          <w:sz w:val="20"/>
        </w:rPr>
      </w:pPr>
    </w:p>
    <w:p w14:paraId="79A9CDF3" w14:textId="1D3B9B70" w:rsidR="004A78B7" w:rsidRPr="004822B2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sz w:val="20"/>
        </w:rPr>
      </w:pPr>
      <w:r w:rsidRPr="004822B2">
        <w:rPr>
          <w:rFonts w:cs="Times New Roman"/>
          <w:sz w:val="20"/>
        </w:rPr>
        <w:t>Klient, który zawarł umowę na odległość, może od niej odstąpić bez podania przyczyny</w:t>
      </w:r>
      <w:r>
        <w:rPr>
          <w:rFonts w:cs="Times New Roman"/>
          <w:sz w:val="20"/>
        </w:rPr>
        <w:t xml:space="preserve"> </w:t>
      </w:r>
      <w:r w:rsidRPr="004822B2">
        <w:rPr>
          <w:rFonts w:cs="Times New Roman"/>
          <w:color w:val="000000"/>
          <w:sz w:val="20"/>
        </w:rPr>
        <w:t xml:space="preserve">w terminie 14 dni od daty otrzymania przesyłki z zamówionym przez Klienta towarem, wysyłając oświadczenie </w:t>
      </w:r>
      <w:r w:rsidR="00126ACD">
        <w:rPr>
          <w:rFonts w:cs="Times New Roman"/>
          <w:color w:val="000000"/>
          <w:sz w:val="20"/>
        </w:rPr>
        <w:t xml:space="preserve">           </w:t>
      </w:r>
      <w:r w:rsidRPr="004822B2">
        <w:rPr>
          <w:rFonts w:cs="Times New Roman"/>
          <w:color w:val="000000"/>
          <w:sz w:val="20"/>
        </w:rPr>
        <w:t>o odstąpieniu od umowy sprzedaży do sprzedawcy</w:t>
      </w:r>
      <w:r w:rsidRPr="004822B2">
        <w:rPr>
          <w:rFonts w:cs="Times New Roman"/>
          <w:sz w:val="20"/>
        </w:rPr>
        <w:t>. Do zachowania tego terminu wystarczające jest wysłanie oświadczenia przed jego upływem.</w:t>
      </w:r>
    </w:p>
    <w:p w14:paraId="024EE2CF" w14:textId="77777777" w:rsidR="004A78B7" w:rsidRPr="004822B2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sz w:val="20"/>
        </w:rPr>
      </w:pPr>
      <w:r w:rsidRPr="004822B2">
        <w:rPr>
          <w:rFonts w:cs="Times New Roman"/>
          <w:sz w:val="20"/>
        </w:rPr>
        <w:t>Wypełniony formularz</w:t>
      </w:r>
      <w:r>
        <w:rPr>
          <w:rFonts w:cs="Times New Roman"/>
          <w:sz w:val="20"/>
        </w:rPr>
        <w:t xml:space="preserve"> oświadczenia</w:t>
      </w:r>
      <w:r w:rsidRPr="004822B2">
        <w:rPr>
          <w:rFonts w:cs="Times New Roman"/>
          <w:sz w:val="20"/>
        </w:rPr>
        <w:t xml:space="preserve"> prosimy przesłać na adres:</w:t>
      </w:r>
    </w:p>
    <w:p w14:paraId="275FD8AC" w14:textId="77777777" w:rsidR="004A78B7" w:rsidRPr="005949E8" w:rsidRDefault="004A78B7" w:rsidP="004A78B7">
      <w:pPr>
        <w:ind w:left="851" w:right="540"/>
        <w:rPr>
          <w:rFonts w:cs="Times New Roman"/>
          <w:b/>
          <w:bCs/>
          <w:sz w:val="20"/>
        </w:rPr>
      </w:pPr>
      <w:r w:rsidRPr="005949E8">
        <w:rPr>
          <w:rFonts w:cs="Times New Roman"/>
          <w:b/>
          <w:bCs/>
          <w:sz w:val="20"/>
        </w:rPr>
        <w:t>PROTECT SALON ZABEZPIECZEŃ</w:t>
      </w:r>
      <w:r>
        <w:rPr>
          <w:rFonts w:cs="Times New Roman"/>
          <w:b/>
          <w:bCs/>
          <w:sz w:val="20"/>
        </w:rPr>
        <w:t xml:space="preserve"> Beata Jarmolińska</w:t>
      </w:r>
    </w:p>
    <w:p w14:paraId="2307FE2E" w14:textId="77777777" w:rsidR="004A78B7" w:rsidRPr="005949E8" w:rsidRDefault="004A78B7" w:rsidP="004A78B7">
      <w:pPr>
        <w:ind w:left="851" w:right="540"/>
        <w:rPr>
          <w:rFonts w:cs="Times New Roman"/>
          <w:b/>
          <w:bCs/>
          <w:sz w:val="20"/>
        </w:rPr>
      </w:pPr>
      <w:r w:rsidRPr="005949E8">
        <w:rPr>
          <w:rFonts w:cs="Times New Roman"/>
          <w:b/>
          <w:bCs/>
          <w:sz w:val="20"/>
        </w:rPr>
        <w:t>ul. Woźna 10</w:t>
      </w:r>
    </w:p>
    <w:p w14:paraId="04AEDDF7" w14:textId="77777777" w:rsidR="004A78B7" w:rsidRPr="005949E8" w:rsidRDefault="004A78B7" w:rsidP="004A78B7">
      <w:pPr>
        <w:ind w:left="851" w:right="540"/>
        <w:rPr>
          <w:rFonts w:cs="Times New Roman"/>
          <w:b/>
          <w:bCs/>
          <w:sz w:val="20"/>
        </w:rPr>
      </w:pPr>
      <w:r w:rsidRPr="005949E8">
        <w:rPr>
          <w:rFonts w:cs="Times New Roman"/>
          <w:b/>
          <w:bCs/>
          <w:sz w:val="20"/>
        </w:rPr>
        <w:t>61-777 Poznań</w:t>
      </w:r>
    </w:p>
    <w:p w14:paraId="4386097F" w14:textId="77777777" w:rsidR="004A78B7" w:rsidRPr="005949E8" w:rsidRDefault="004A78B7" w:rsidP="004A78B7">
      <w:pPr>
        <w:ind w:left="851" w:right="540"/>
        <w:rPr>
          <w:rFonts w:cs="Times New Roman"/>
          <w:b/>
          <w:bCs/>
          <w:sz w:val="20"/>
        </w:rPr>
      </w:pPr>
      <w:r w:rsidRPr="005949E8">
        <w:rPr>
          <w:rFonts w:cs="Times New Roman"/>
          <w:b/>
          <w:bCs/>
          <w:sz w:val="20"/>
        </w:rPr>
        <w:t>Z dopiskiem: zwrot towaru</w:t>
      </w:r>
      <w:r w:rsidRPr="005949E8">
        <w:rPr>
          <w:b/>
          <w:bCs/>
          <w:sz w:val="20"/>
        </w:rPr>
        <w:t>.</w:t>
      </w:r>
    </w:p>
    <w:p w14:paraId="082732E5" w14:textId="77777777" w:rsidR="004A78B7" w:rsidRPr="004822B2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sz w:val="20"/>
        </w:rPr>
      </w:pPr>
      <w:r w:rsidRPr="004822B2">
        <w:rPr>
          <w:rFonts w:cs="Times New Roman"/>
          <w:sz w:val="20"/>
        </w:rPr>
        <w:t xml:space="preserve">Zgodnie z </w:t>
      </w:r>
      <w:r w:rsidRPr="004822B2">
        <w:rPr>
          <w:rFonts w:cs="Times New Roman"/>
          <w:color w:val="000000"/>
          <w:sz w:val="20"/>
        </w:rPr>
        <w:t>art. 31 ustawy z dnia 30 maja 2014 roku o prawach konsumenta</w:t>
      </w:r>
      <w:r w:rsidRPr="004822B2">
        <w:rPr>
          <w:rFonts w:cs="Times New Roman"/>
          <w:sz w:val="20"/>
        </w:rPr>
        <w:t>, w razie odstąpienia od umowy</w:t>
      </w:r>
      <w:r>
        <w:rPr>
          <w:rFonts w:cs="Times New Roman"/>
          <w:sz w:val="20"/>
        </w:rPr>
        <w:t xml:space="preserve"> niniejszą</w:t>
      </w:r>
      <w:r w:rsidRPr="004822B2">
        <w:rPr>
          <w:rFonts w:cs="Times New Roman"/>
          <w:sz w:val="20"/>
        </w:rPr>
        <w:t xml:space="preserve"> umow</w:t>
      </w:r>
      <w:r>
        <w:rPr>
          <w:rFonts w:cs="Times New Roman"/>
          <w:sz w:val="20"/>
        </w:rPr>
        <w:t>ę uważa się za niezawartą</w:t>
      </w:r>
      <w:r w:rsidRPr="004822B2">
        <w:rPr>
          <w:rFonts w:cs="Times New Roman"/>
          <w:sz w:val="20"/>
        </w:rPr>
        <w:t xml:space="preserve">. </w:t>
      </w:r>
    </w:p>
    <w:p w14:paraId="58D128B3" w14:textId="5DFB9E95" w:rsidR="00DC0FA4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sz w:val="20"/>
        </w:rPr>
      </w:pPr>
      <w:r w:rsidRPr="004822B2">
        <w:rPr>
          <w:rFonts w:cs="Times New Roman"/>
          <w:sz w:val="20"/>
        </w:rPr>
        <w:t xml:space="preserve">Zwrot towaru powinien nastąpić niezwłocznie, nie później niż w terminie 14 dni </w:t>
      </w:r>
      <w:r w:rsidRPr="004822B2">
        <w:rPr>
          <w:rFonts w:cs="Times New Roman"/>
          <w:color w:val="000000"/>
          <w:sz w:val="20"/>
        </w:rPr>
        <w:t xml:space="preserve">od dnia, w którym Klient przesłał </w:t>
      </w:r>
      <w:r w:rsidRPr="004822B2">
        <w:rPr>
          <w:rStyle w:val="apple-converted-space"/>
          <w:rFonts w:cs="Times New Roman"/>
          <w:color w:val="000000"/>
          <w:sz w:val="20"/>
        </w:rPr>
        <w:t>oświadczenie o odstąpieniu od umowy sprzedaży towarów</w:t>
      </w:r>
      <w:r w:rsidRPr="004822B2">
        <w:rPr>
          <w:rFonts w:cs="Times New Roman"/>
          <w:sz w:val="20"/>
        </w:rPr>
        <w:t xml:space="preserve">. Klient proszony jest </w:t>
      </w:r>
      <w:r w:rsidR="006D56D0">
        <w:rPr>
          <w:rFonts w:cs="Times New Roman"/>
          <w:sz w:val="20"/>
        </w:rPr>
        <w:t xml:space="preserve">                </w:t>
      </w:r>
      <w:r w:rsidRPr="004822B2">
        <w:rPr>
          <w:rFonts w:cs="Times New Roman"/>
          <w:sz w:val="20"/>
        </w:rPr>
        <w:t xml:space="preserve">o wysłanie zwracanego towaru wraz z dowodem zakupu na adres: </w:t>
      </w:r>
    </w:p>
    <w:p w14:paraId="62D821ED" w14:textId="06F26CB7" w:rsidR="004A78B7" w:rsidRPr="00DC0FA4" w:rsidRDefault="004A78B7" w:rsidP="00DC0FA4">
      <w:pPr>
        <w:widowControl/>
        <w:autoSpaceDN/>
        <w:ind w:left="360" w:right="540"/>
        <w:jc w:val="both"/>
        <w:textAlignment w:val="auto"/>
        <w:rPr>
          <w:rFonts w:cs="Times New Roman"/>
          <w:sz w:val="20"/>
          <w:szCs w:val="20"/>
        </w:rPr>
      </w:pPr>
      <w:r w:rsidRPr="00DC0FA4">
        <w:rPr>
          <w:rStyle w:val="Pogrubienie"/>
          <w:rFonts w:cs="Times New Roman"/>
          <w:sz w:val="20"/>
          <w:szCs w:val="20"/>
        </w:rPr>
        <w:t xml:space="preserve">PROTECT SALON ZABEZPIECZEŃ Beata Jarmolińska, ul. Woźna 10, 61-777 Poznań. </w:t>
      </w:r>
    </w:p>
    <w:p w14:paraId="189A7DC8" w14:textId="77777777" w:rsidR="004A78B7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sz w:val="20"/>
        </w:rPr>
      </w:pPr>
      <w:r>
        <w:rPr>
          <w:rFonts w:cs="Times New Roman"/>
          <w:sz w:val="20"/>
        </w:rPr>
        <w:t>Do zwracanego towaru obowiązkowe jest załączenie otrzymanego paragonu ze sprzedaży.</w:t>
      </w:r>
    </w:p>
    <w:p w14:paraId="311C0F09" w14:textId="4E9D9E71" w:rsidR="004A78B7" w:rsidRPr="004A78B7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b/>
          <w:bCs/>
          <w:color w:val="FF0000"/>
          <w:sz w:val="20"/>
        </w:rPr>
      </w:pPr>
      <w:r w:rsidRPr="0092111F">
        <w:rPr>
          <w:rFonts w:cs="Times New Roman"/>
          <w:b/>
          <w:bCs/>
          <w:color w:val="FF0000"/>
          <w:sz w:val="20"/>
        </w:rPr>
        <w:t>Pudełko/opakowanie ze zwracanym towarem nie może być uszkodzone/rozerwane.</w:t>
      </w:r>
    </w:p>
    <w:p w14:paraId="1C79A057" w14:textId="77777777" w:rsidR="004A78B7" w:rsidRPr="0092111F" w:rsidRDefault="004A78B7" w:rsidP="004A78B7">
      <w:pPr>
        <w:widowControl/>
        <w:numPr>
          <w:ilvl w:val="0"/>
          <w:numId w:val="4"/>
        </w:numPr>
        <w:autoSpaceDN/>
        <w:ind w:right="540"/>
        <w:jc w:val="both"/>
        <w:textAlignment w:val="auto"/>
        <w:rPr>
          <w:rFonts w:cs="Times New Roman"/>
          <w:b/>
          <w:bCs/>
          <w:color w:val="FF0000"/>
          <w:sz w:val="20"/>
        </w:rPr>
      </w:pPr>
      <w:r>
        <w:rPr>
          <w:rFonts w:cs="Times New Roman"/>
          <w:b/>
          <w:bCs/>
          <w:color w:val="FF0000"/>
          <w:sz w:val="20"/>
        </w:rPr>
        <w:t xml:space="preserve">Pudełko/ opakowanie ze zwracanym towarem musi być w pełni kompletne, a towar nie może być uszkodzony poprzez np. próbę montażu. </w:t>
      </w:r>
    </w:p>
    <w:p w14:paraId="0108FBCE" w14:textId="77777777" w:rsidR="004A78B7" w:rsidRPr="004822B2" w:rsidRDefault="004A78B7" w:rsidP="004A78B7">
      <w:pPr>
        <w:jc w:val="both"/>
        <w:rPr>
          <w:rFonts w:cs="Times New Roman"/>
          <w:sz w:val="20"/>
        </w:rPr>
      </w:pPr>
    </w:p>
    <w:p w14:paraId="2C8E1700" w14:textId="77777777" w:rsidR="004A78B7" w:rsidRDefault="004A78B7" w:rsidP="004A78B7">
      <w:pPr>
        <w:jc w:val="both"/>
        <w:rPr>
          <w:rFonts w:cs="Times New Roman"/>
          <w:i/>
          <w:iCs/>
          <w:color w:val="000000"/>
          <w:sz w:val="18"/>
          <w:szCs w:val="18"/>
          <w:shd w:val="clear" w:color="auto" w:fill="FFFFFF"/>
        </w:rPr>
      </w:pPr>
    </w:p>
    <w:p w14:paraId="4DF4F958" w14:textId="3580916F" w:rsidR="004A78B7" w:rsidRPr="006D56D0" w:rsidRDefault="004A78B7" w:rsidP="004A78B7">
      <w:pPr>
        <w:jc w:val="both"/>
        <w:rPr>
          <w:rFonts w:cs="Times New Roman"/>
          <w:i/>
          <w:iCs/>
          <w:color w:val="000000"/>
          <w:sz w:val="18"/>
          <w:szCs w:val="18"/>
          <w:shd w:val="clear" w:color="auto" w:fill="FFFFFF"/>
        </w:rPr>
      </w:pPr>
      <w:r w:rsidRPr="004A78B7">
        <w:rPr>
          <w:rFonts w:cs="Times New Roman"/>
          <w:i/>
          <w:iCs/>
          <w:color w:val="000000"/>
          <w:sz w:val="18"/>
          <w:szCs w:val="18"/>
          <w:shd w:val="clear" w:color="auto" w:fill="FFFFFF"/>
        </w:rPr>
        <w:t>Pozostawione dane osobowe objęte są ochroną wynikającą z Rozporządzenia Parlamentu Europejskiego i Rady (UE) 2016/679 w sprawie ochrony osób fizycznych w związku z przetwarzaniem danych osobowych i w sprawie swobodnego przepływu takich danych oraz uchylenia dyrektywy 95/46/WE (ogólne rozporządzenie o ochronie danych osobowych) („</w:t>
      </w:r>
      <w:r w:rsidRPr="004A78B7">
        <w:rPr>
          <w:rFonts w:cs="Times New Roman"/>
          <w:b/>
          <w:bCs/>
          <w:i/>
          <w:iCs/>
          <w:color w:val="000000"/>
          <w:sz w:val="18"/>
          <w:szCs w:val="18"/>
          <w:shd w:val="clear" w:color="auto" w:fill="FFFFFF"/>
        </w:rPr>
        <w:t>RODO</w:t>
      </w:r>
      <w:r w:rsidRPr="004A78B7">
        <w:rPr>
          <w:rFonts w:cs="Times New Roman"/>
          <w:i/>
          <w:iCs/>
          <w:color w:val="000000"/>
          <w:sz w:val="18"/>
          <w:szCs w:val="18"/>
          <w:shd w:val="clear" w:color="auto" w:fill="FFFFFF"/>
        </w:rPr>
        <w:t xml:space="preserve">”). Administratorem pozostawionych danych osobowych jest: </w:t>
      </w:r>
      <w:r>
        <w:rPr>
          <w:i/>
          <w:iCs/>
          <w:color w:val="000000"/>
          <w:sz w:val="18"/>
          <w:szCs w:val="18"/>
          <w:shd w:val="clear" w:color="auto" w:fill="FFFFFF"/>
        </w:rPr>
        <w:t xml:space="preserve">PROTECT SALON ZABEZPIECZEŃ Beata Jarmolińska, </w:t>
      </w:r>
      <w:r w:rsidR="000E164F">
        <w:rPr>
          <w:i/>
          <w:iCs/>
          <w:color w:val="000000"/>
          <w:sz w:val="18"/>
          <w:szCs w:val="18"/>
          <w:shd w:val="clear" w:color="auto" w:fill="FFFFFF"/>
        </w:rPr>
        <w:t xml:space="preserve">                    </w:t>
      </w:r>
      <w:r>
        <w:rPr>
          <w:i/>
          <w:iCs/>
          <w:color w:val="000000"/>
          <w:sz w:val="18"/>
          <w:szCs w:val="18"/>
          <w:shd w:val="clear" w:color="auto" w:fill="FFFFFF"/>
        </w:rPr>
        <w:t>ul. Woźna 10, 61-777 Poznań</w:t>
      </w:r>
      <w:r w:rsidRPr="004A78B7">
        <w:rPr>
          <w:rFonts w:cs="Times New Roman"/>
          <w:i/>
          <w:iCs/>
          <w:color w:val="000000"/>
          <w:sz w:val="18"/>
          <w:szCs w:val="18"/>
          <w:shd w:val="clear" w:color="auto" w:fill="FFFFFF"/>
        </w:rPr>
        <w:t xml:space="preserve">. Dane osobowe przetwarzane są w związku z realizacją zakupu towaru jak i ich zwrotu, a także w celach wynikających z prawnie uzasadnionych interesów realizowanych przez Administratora na podstawie art. 6 ust. 1 lit. b), lit. c) i lit. f) RODO. Dane osobowe będą przechowywane w okresie realizacji obowiązków Administratora w zw. ze zwrotem produktów, a w zakresie niezbędnym dla dochodzenia roszczeń wynikających w zw. ze zwrotem produktów - przez okres przedawnienia tych roszczeń, nie dłużej niż 3 lata. Osobie, której dane dotyczą przysługuje prawo żądania od Administratora dostępu do danych osobowych, ich sprostowania, usunięcia lub ograniczenia przetwarzania zgodnie z przepisami prawa, a także wniesienia skargi do GIODO (a od dnia utworzenia nowego urzędu – do Prezesa Urzędu Ochrony Danych Osobowych). Podanie danych jest dobrowolne, lecz niezbędne dla celów wskazanym w niniejszym oświadczeniu. </w:t>
      </w:r>
    </w:p>
    <w:p w14:paraId="4A0E7E5C" w14:textId="77777777" w:rsidR="004A78B7" w:rsidRPr="004A78B7" w:rsidRDefault="004A78B7" w:rsidP="004A78B7">
      <w:pPr>
        <w:jc w:val="both"/>
        <w:rPr>
          <w:rFonts w:cs="Times New Roman"/>
          <w:i/>
          <w:iCs/>
          <w:sz w:val="18"/>
          <w:szCs w:val="18"/>
        </w:rPr>
      </w:pPr>
    </w:p>
    <w:p w14:paraId="29125DA6" w14:textId="55DD7555" w:rsidR="004A78B7" w:rsidRDefault="004A78B7" w:rsidP="004A78B7">
      <w:pPr>
        <w:jc w:val="both"/>
        <w:rPr>
          <w:rFonts w:cs="Times New Roman"/>
          <w:sz w:val="20"/>
        </w:rPr>
      </w:pPr>
    </w:p>
    <w:p w14:paraId="2BEB2C2D" w14:textId="780A7C35" w:rsidR="004A78B7" w:rsidRDefault="004A78B7" w:rsidP="004A78B7">
      <w:pPr>
        <w:jc w:val="both"/>
        <w:rPr>
          <w:rFonts w:cs="Times New Roman"/>
          <w:sz w:val="20"/>
        </w:rPr>
      </w:pPr>
    </w:p>
    <w:p w14:paraId="454BF07E" w14:textId="0D55F9B4" w:rsidR="004A78B7" w:rsidRDefault="004A78B7" w:rsidP="004A78B7">
      <w:pPr>
        <w:jc w:val="both"/>
        <w:rPr>
          <w:rFonts w:cs="Times New Roman"/>
          <w:sz w:val="20"/>
        </w:rPr>
      </w:pPr>
    </w:p>
    <w:p w14:paraId="36591F65" w14:textId="77777777" w:rsidR="004A78B7" w:rsidRPr="004822B2" w:rsidRDefault="004A78B7" w:rsidP="004A78B7">
      <w:pPr>
        <w:jc w:val="both"/>
        <w:rPr>
          <w:rFonts w:cs="Times New Roman"/>
          <w:sz w:val="20"/>
        </w:rPr>
      </w:pPr>
    </w:p>
    <w:p w14:paraId="409F750F" w14:textId="77777777" w:rsidR="004A78B7" w:rsidRPr="004822B2" w:rsidRDefault="004A78B7" w:rsidP="004A78B7">
      <w:pPr>
        <w:jc w:val="both"/>
        <w:rPr>
          <w:rFonts w:cs="Times New Roman"/>
          <w:sz w:val="20"/>
        </w:rPr>
      </w:pPr>
    </w:p>
    <w:p w14:paraId="405A8C6D" w14:textId="77777777" w:rsidR="004A78B7" w:rsidRPr="004822B2" w:rsidRDefault="004A78B7" w:rsidP="004A78B7">
      <w:pPr>
        <w:ind w:left="5812"/>
        <w:jc w:val="both"/>
        <w:rPr>
          <w:rFonts w:cs="Times New Roman"/>
          <w:sz w:val="20"/>
        </w:rPr>
      </w:pPr>
      <w:r w:rsidRPr="004822B2">
        <w:rPr>
          <w:rFonts w:cs="Times New Roman"/>
          <w:sz w:val="20"/>
        </w:rPr>
        <w:t>…………………………………</w:t>
      </w:r>
    </w:p>
    <w:p w14:paraId="6CCA127A" w14:textId="335F63CA" w:rsidR="004A78B7" w:rsidRPr="004822B2" w:rsidRDefault="004A78B7" w:rsidP="004A78B7">
      <w:pPr>
        <w:ind w:left="5812"/>
        <w:jc w:val="both"/>
        <w:rPr>
          <w:rFonts w:cs="Times New Roman"/>
          <w:sz w:val="20"/>
        </w:rPr>
      </w:pPr>
      <w:r>
        <w:rPr>
          <w:rFonts w:cs="Times New Roman"/>
          <w:i/>
          <w:sz w:val="20"/>
        </w:rPr>
        <w:t>D</w:t>
      </w:r>
      <w:r w:rsidRPr="004822B2">
        <w:rPr>
          <w:rFonts w:cs="Times New Roman"/>
          <w:i/>
          <w:sz w:val="20"/>
        </w:rPr>
        <w:t>ata i podpis Klienta</w:t>
      </w:r>
    </w:p>
    <w:p w14:paraId="1F33CD34" w14:textId="77777777" w:rsidR="004A78B7" w:rsidRPr="006C4201" w:rsidRDefault="004A78B7" w:rsidP="004A78B7">
      <w:pPr>
        <w:jc w:val="both"/>
        <w:rPr>
          <w:b/>
        </w:rPr>
      </w:pPr>
    </w:p>
    <w:p w14:paraId="10E7630C" w14:textId="77777777" w:rsidR="00E743FF" w:rsidRPr="00E743FF" w:rsidRDefault="00E743FF" w:rsidP="00E743FF"/>
    <w:sectPr w:rsidR="00E743FF" w:rsidRPr="00E743FF" w:rsidSect="00B04E61">
      <w:headerReference w:type="default" r:id="rId7"/>
      <w:footerReference w:type="default" r:id="rId8"/>
      <w:pgSz w:w="11906" w:h="16838"/>
      <w:pgMar w:top="1474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A77E" w14:textId="77777777" w:rsidR="0088703B" w:rsidRDefault="0088703B" w:rsidP="00E41266">
      <w:r>
        <w:separator/>
      </w:r>
    </w:p>
  </w:endnote>
  <w:endnote w:type="continuationSeparator" w:id="0">
    <w:p w14:paraId="5419EB8D" w14:textId="77777777" w:rsidR="0088703B" w:rsidRDefault="0088703B" w:rsidP="00E41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D885" w14:textId="48EB82EE" w:rsidR="0050248B" w:rsidRDefault="008B65E7" w:rsidP="0050248B">
    <w:pPr>
      <w:pStyle w:val="Stopka"/>
      <w:rPr>
        <w:color w:val="000000" w:themeColor="text1"/>
        <w:sz w:val="20"/>
        <w:szCs w:val="20"/>
      </w:rPr>
    </w:pPr>
    <w:r>
      <w:rPr>
        <w:noProof/>
        <w:color w:val="000000" w:themeColor="text1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CF8A0F" wp14:editId="590C537B">
              <wp:simplePos x="0" y="0"/>
              <wp:positionH relativeFrom="column">
                <wp:posOffset>6350</wp:posOffset>
              </wp:positionH>
              <wp:positionV relativeFrom="paragraph">
                <wp:posOffset>71755</wp:posOffset>
              </wp:positionV>
              <wp:extent cx="5833745" cy="0"/>
              <wp:effectExtent l="6350" t="5080" r="8255" b="1397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37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F9C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5pt;margin-top:5.65pt;width:45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"/>
          </w:pict>
        </mc:Fallback>
      </mc:AlternateContent>
    </w:r>
  </w:p>
  <w:p w14:paraId="3BA16326" w14:textId="77777777" w:rsidR="0050248B" w:rsidRPr="0050248B" w:rsidRDefault="0050248B" w:rsidP="0050248B">
    <w:pPr>
      <w:pStyle w:val="Stopka"/>
      <w:jc w:val="center"/>
      <w:rPr>
        <w:b/>
        <w:color w:val="000000" w:themeColor="text1"/>
        <w:sz w:val="20"/>
        <w:szCs w:val="20"/>
      </w:rPr>
    </w:pPr>
    <w:r w:rsidRPr="0050248B">
      <w:rPr>
        <w:b/>
        <w:color w:val="000000" w:themeColor="text1"/>
        <w:sz w:val="20"/>
        <w:szCs w:val="20"/>
      </w:rPr>
      <w:t xml:space="preserve">PROTECT - SALON ZABEZPIECZEŃ Autoryzowany Dystrybutor ASSA ABLOY </w:t>
    </w:r>
    <w:proofErr w:type="spellStart"/>
    <w:r w:rsidRPr="0050248B">
      <w:rPr>
        <w:b/>
        <w:color w:val="000000" w:themeColor="text1"/>
        <w:sz w:val="20"/>
        <w:szCs w:val="20"/>
      </w:rPr>
      <w:t>Winkhaus</w:t>
    </w:r>
    <w:proofErr w:type="spellEnd"/>
    <w:r w:rsidR="000D2F1A">
      <w:rPr>
        <w:b/>
        <w:color w:val="000000" w:themeColor="text1"/>
        <w:sz w:val="20"/>
        <w:szCs w:val="20"/>
      </w:rPr>
      <w:t>; ABUS;</w:t>
    </w:r>
  </w:p>
  <w:p w14:paraId="396573F5" w14:textId="77777777" w:rsidR="0050248B" w:rsidRPr="0036043E" w:rsidRDefault="00012B15" w:rsidP="0050248B">
    <w:pPr>
      <w:pStyle w:val="Stopka"/>
      <w:jc w:val="center"/>
      <w:rPr>
        <w:color w:val="000000" w:themeColor="text1"/>
        <w:sz w:val="20"/>
        <w:szCs w:val="20"/>
      </w:rPr>
    </w:pPr>
    <w:r>
      <w:rPr>
        <w:color w:val="000000" w:themeColor="text1"/>
        <w:sz w:val="20"/>
        <w:szCs w:val="20"/>
      </w:rPr>
      <w:t xml:space="preserve">61-777 Poznań  ul. Woźna 10   tel./fax  61 8516-132  GSM 502051153   </w:t>
    </w:r>
    <w:r w:rsidR="0050248B" w:rsidRPr="0036043E">
      <w:rPr>
        <w:color w:val="000000" w:themeColor="text1"/>
        <w:sz w:val="20"/>
        <w:szCs w:val="20"/>
      </w:rPr>
      <w:t xml:space="preserve"> NIP 777-103-17-52</w:t>
    </w:r>
    <w:r>
      <w:rPr>
        <w:color w:val="000000" w:themeColor="text1"/>
        <w:sz w:val="20"/>
        <w:szCs w:val="20"/>
      </w:rPr>
      <w:t xml:space="preserve">    REGON 630448307</w:t>
    </w:r>
  </w:p>
  <w:p w14:paraId="041E5EF7" w14:textId="77777777" w:rsidR="00DD5CC7" w:rsidRDefault="00012B15" w:rsidP="00DD5CC7">
    <w:pPr>
      <w:pStyle w:val="Stopka"/>
      <w:jc w:val="center"/>
      <w:rPr>
        <w:b/>
        <w:color w:val="000000" w:themeColor="text1"/>
        <w:sz w:val="20"/>
        <w:szCs w:val="20"/>
      </w:rPr>
    </w:pPr>
    <w:r>
      <w:rPr>
        <w:b/>
        <w:color w:val="000000" w:themeColor="text1"/>
        <w:sz w:val="20"/>
        <w:szCs w:val="20"/>
      </w:rPr>
      <w:t xml:space="preserve">www.protect-zamki.pl  </w:t>
    </w:r>
    <w:r w:rsidR="0050248B" w:rsidRPr="0036043E">
      <w:rPr>
        <w:b/>
        <w:color w:val="000000" w:themeColor="text1"/>
        <w:sz w:val="20"/>
        <w:szCs w:val="20"/>
      </w:rPr>
      <w:t xml:space="preserve">  e-mail:</w:t>
    </w:r>
    <w:r w:rsidR="0050248B">
      <w:rPr>
        <w:b/>
        <w:color w:val="000000" w:themeColor="text1"/>
        <w:sz w:val="20"/>
        <w:szCs w:val="20"/>
      </w:rPr>
      <w:t xml:space="preserve"> </w:t>
    </w:r>
    <w:r>
      <w:rPr>
        <w:b/>
        <w:color w:val="000000" w:themeColor="text1"/>
        <w:sz w:val="20"/>
        <w:szCs w:val="20"/>
      </w:rPr>
      <w:t xml:space="preserve">biuro@protect-zamki.pl   </w:t>
    </w:r>
    <w:r w:rsidR="0050248B" w:rsidRPr="0036043E">
      <w:rPr>
        <w:b/>
        <w:color w:val="000000" w:themeColor="text1"/>
        <w:sz w:val="20"/>
        <w:szCs w:val="20"/>
      </w:rPr>
      <w:t xml:space="preserve">  Bank Pekao S.A. 2112406595111100005624463</w:t>
    </w:r>
    <w:r w:rsidR="00584CB8">
      <w:rPr>
        <w:b/>
        <w:color w:val="000000" w:themeColor="text1"/>
        <w:sz w:val="20"/>
        <w:szCs w:val="20"/>
      </w:rPr>
      <w:t>6</w:t>
    </w:r>
  </w:p>
  <w:p w14:paraId="1C2DDEDB" w14:textId="77777777" w:rsidR="00DD5CC7" w:rsidRDefault="00DD5CC7" w:rsidP="00DD5CC7">
    <w:pPr>
      <w:pStyle w:val="Stopka"/>
      <w:jc w:val="center"/>
      <w:rPr>
        <w:b/>
        <w:color w:val="000000" w:themeColor="text1"/>
        <w:sz w:val="20"/>
        <w:szCs w:val="20"/>
      </w:rPr>
    </w:pPr>
  </w:p>
  <w:p w14:paraId="26CB4915" w14:textId="77777777" w:rsidR="00DD5CC7" w:rsidRPr="00DD5CC7" w:rsidRDefault="00DD5CC7" w:rsidP="00DD5CC7">
    <w:pPr>
      <w:pStyle w:val="Stopka"/>
      <w:jc w:val="center"/>
      <w:rPr>
        <w:b/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741C6" w14:textId="77777777" w:rsidR="0088703B" w:rsidRDefault="0088703B" w:rsidP="00E41266">
      <w:r>
        <w:separator/>
      </w:r>
    </w:p>
  </w:footnote>
  <w:footnote w:type="continuationSeparator" w:id="0">
    <w:p w14:paraId="73DC7A67" w14:textId="77777777" w:rsidR="0088703B" w:rsidRDefault="0088703B" w:rsidP="00E41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F092" w14:textId="77777777" w:rsidR="008E6BAB" w:rsidRDefault="008E6BAB" w:rsidP="00F2086A">
    <w:pPr>
      <w:pStyle w:val="Nagwek"/>
      <w:jc w:val="center"/>
    </w:pPr>
  </w:p>
  <w:p w14:paraId="4EDDEBB4" w14:textId="77777777" w:rsidR="00F2086A" w:rsidRDefault="0050248B" w:rsidP="00F2086A">
    <w:pPr>
      <w:pStyle w:val="Nagwek"/>
      <w:jc w:val="center"/>
    </w:pPr>
    <w:r>
      <w:t xml:space="preserve"> </w:t>
    </w:r>
  </w:p>
  <w:p w14:paraId="32A829FD" w14:textId="77777777" w:rsidR="00DD5CC7" w:rsidRDefault="00C879E7" w:rsidP="00B04E6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0B8BC15" wp14:editId="2A146B04">
          <wp:extent cx="1619641" cy="549548"/>
          <wp:effectExtent l="19050" t="0" r="0" b="0"/>
          <wp:docPr id="1" name="Obraz 0" descr="Protect - Logo - podpis mail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tect - Logo - podpis mail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641" cy="549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5FA154" w14:textId="4AA4932F" w:rsidR="00E41266" w:rsidRDefault="008B65E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5A35D1" wp14:editId="4F6757EA">
              <wp:simplePos x="0" y="0"/>
              <wp:positionH relativeFrom="column">
                <wp:posOffset>6350</wp:posOffset>
              </wp:positionH>
              <wp:positionV relativeFrom="paragraph">
                <wp:posOffset>106045</wp:posOffset>
              </wp:positionV>
              <wp:extent cx="5736590" cy="0"/>
              <wp:effectExtent l="6350" t="10795" r="10160" b="825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65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9A0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5pt;margin-top:8.35pt;width:451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3214"/>
    <w:multiLevelType w:val="hybridMultilevel"/>
    <w:tmpl w:val="BD4ECB36"/>
    <w:lvl w:ilvl="0" w:tplc="3E2EF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F95434"/>
    <w:multiLevelType w:val="hybridMultilevel"/>
    <w:tmpl w:val="0AE42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C15DC"/>
    <w:multiLevelType w:val="hybridMultilevel"/>
    <w:tmpl w:val="ABE63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D5AE7"/>
    <w:multiLevelType w:val="hybridMultilevel"/>
    <w:tmpl w:val="EE06D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DB"/>
    <w:rsid w:val="00012B15"/>
    <w:rsid w:val="000265B1"/>
    <w:rsid w:val="000837BE"/>
    <w:rsid w:val="000D2F1A"/>
    <w:rsid w:val="000E164F"/>
    <w:rsid w:val="000E61E5"/>
    <w:rsid w:val="00117785"/>
    <w:rsid w:val="00126ACD"/>
    <w:rsid w:val="00140F14"/>
    <w:rsid w:val="001665DE"/>
    <w:rsid w:val="00184395"/>
    <w:rsid w:val="001D25CB"/>
    <w:rsid w:val="00246994"/>
    <w:rsid w:val="00267818"/>
    <w:rsid w:val="0027152F"/>
    <w:rsid w:val="00295C30"/>
    <w:rsid w:val="002A6C1C"/>
    <w:rsid w:val="002B5521"/>
    <w:rsid w:val="002C3837"/>
    <w:rsid w:val="002D756D"/>
    <w:rsid w:val="002E2830"/>
    <w:rsid w:val="002F6B62"/>
    <w:rsid w:val="00335912"/>
    <w:rsid w:val="00336777"/>
    <w:rsid w:val="003579C1"/>
    <w:rsid w:val="0036043E"/>
    <w:rsid w:val="00361862"/>
    <w:rsid w:val="0036667A"/>
    <w:rsid w:val="00370AF4"/>
    <w:rsid w:val="00391805"/>
    <w:rsid w:val="003C28A4"/>
    <w:rsid w:val="003D29E7"/>
    <w:rsid w:val="003D4D2F"/>
    <w:rsid w:val="003E4220"/>
    <w:rsid w:val="003F30AE"/>
    <w:rsid w:val="004021EE"/>
    <w:rsid w:val="00441836"/>
    <w:rsid w:val="004A478A"/>
    <w:rsid w:val="004A78B7"/>
    <w:rsid w:val="004C74DB"/>
    <w:rsid w:val="004D172B"/>
    <w:rsid w:val="004E5B21"/>
    <w:rsid w:val="004F3B4F"/>
    <w:rsid w:val="004F7274"/>
    <w:rsid w:val="00502044"/>
    <w:rsid w:val="0050248B"/>
    <w:rsid w:val="005263B3"/>
    <w:rsid w:val="0053798D"/>
    <w:rsid w:val="00542496"/>
    <w:rsid w:val="00547829"/>
    <w:rsid w:val="00584CB8"/>
    <w:rsid w:val="00593ECC"/>
    <w:rsid w:val="005A0BDC"/>
    <w:rsid w:val="005B6989"/>
    <w:rsid w:val="005D461F"/>
    <w:rsid w:val="005D7A19"/>
    <w:rsid w:val="005F7D03"/>
    <w:rsid w:val="00624818"/>
    <w:rsid w:val="0065623F"/>
    <w:rsid w:val="006877DE"/>
    <w:rsid w:val="006A449C"/>
    <w:rsid w:val="006B6D74"/>
    <w:rsid w:val="006C7F74"/>
    <w:rsid w:val="006D56D0"/>
    <w:rsid w:val="006F729D"/>
    <w:rsid w:val="00723614"/>
    <w:rsid w:val="00734CE6"/>
    <w:rsid w:val="007505FB"/>
    <w:rsid w:val="00753202"/>
    <w:rsid w:val="007705D4"/>
    <w:rsid w:val="007D6B56"/>
    <w:rsid w:val="007E1D3B"/>
    <w:rsid w:val="0083663B"/>
    <w:rsid w:val="008777E2"/>
    <w:rsid w:val="00885B79"/>
    <w:rsid w:val="0088703B"/>
    <w:rsid w:val="00894C12"/>
    <w:rsid w:val="008B65E7"/>
    <w:rsid w:val="008C2BC8"/>
    <w:rsid w:val="008E6BAB"/>
    <w:rsid w:val="0090548B"/>
    <w:rsid w:val="00913BF6"/>
    <w:rsid w:val="00917678"/>
    <w:rsid w:val="00925AAA"/>
    <w:rsid w:val="00926A50"/>
    <w:rsid w:val="009625F3"/>
    <w:rsid w:val="00976FFA"/>
    <w:rsid w:val="009C0CE5"/>
    <w:rsid w:val="009E169C"/>
    <w:rsid w:val="009F0025"/>
    <w:rsid w:val="00A04C08"/>
    <w:rsid w:val="00A95939"/>
    <w:rsid w:val="00AB2187"/>
    <w:rsid w:val="00AC5D8B"/>
    <w:rsid w:val="00AF4674"/>
    <w:rsid w:val="00AF6409"/>
    <w:rsid w:val="00B04E61"/>
    <w:rsid w:val="00B13614"/>
    <w:rsid w:val="00B4198E"/>
    <w:rsid w:val="00B87494"/>
    <w:rsid w:val="00B94CEE"/>
    <w:rsid w:val="00B95559"/>
    <w:rsid w:val="00BB0A09"/>
    <w:rsid w:val="00C002DC"/>
    <w:rsid w:val="00C07D69"/>
    <w:rsid w:val="00C20E53"/>
    <w:rsid w:val="00C32F8B"/>
    <w:rsid w:val="00C879E7"/>
    <w:rsid w:val="00C97A02"/>
    <w:rsid w:val="00CC5D7E"/>
    <w:rsid w:val="00CE0DC3"/>
    <w:rsid w:val="00CF3196"/>
    <w:rsid w:val="00D81424"/>
    <w:rsid w:val="00DA13D0"/>
    <w:rsid w:val="00DA4F04"/>
    <w:rsid w:val="00DB43FA"/>
    <w:rsid w:val="00DB70E9"/>
    <w:rsid w:val="00DC0FA4"/>
    <w:rsid w:val="00DD5CC7"/>
    <w:rsid w:val="00DF7B34"/>
    <w:rsid w:val="00E24764"/>
    <w:rsid w:val="00E36CE2"/>
    <w:rsid w:val="00E41266"/>
    <w:rsid w:val="00E52543"/>
    <w:rsid w:val="00E743FF"/>
    <w:rsid w:val="00EA2A0A"/>
    <w:rsid w:val="00EB1B1B"/>
    <w:rsid w:val="00EE7C70"/>
    <w:rsid w:val="00EF29D2"/>
    <w:rsid w:val="00EF6EAF"/>
    <w:rsid w:val="00F045C6"/>
    <w:rsid w:val="00F2086A"/>
    <w:rsid w:val="00F31EAE"/>
    <w:rsid w:val="00F9656E"/>
    <w:rsid w:val="00FC0E63"/>
    <w:rsid w:val="00FD2FCC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B21C1"/>
  <w15:docId w15:val="{A759948F-17F9-4760-9343-4FDB595D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A78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12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1266"/>
  </w:style>
  <w:style w:type="paragraph" w:styleId="Stopka">
    <w:name w:val="footer"/>
    <w:basedOn w:val="Normalny"/>
    <w:link w:val="StopkaZnak"/>
    <w:uiPriority w:val="99"/>
    <w:unhideWhenUsed/>
    <w:rsid w:val="00E412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1266"/>
  </w:style>
  <w:style w:type="paragraph" w:styleId="Tekstdymka">
    <w:name w:val="Balloon Text"/>
    <w:basedOn w:val="Normalny"/>
    <w:link w:val="TekstdymkaZnak"/>
    <w:uiPriority w:val="99"/>
    <w:semiHidden/>
    <w:unhideWhenUsed/>
    <w:rsid w:val="00E4126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2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02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002D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52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52543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743F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A78B7"/>
    <w:rPr>
      <w:b/>
      <w:bCs/>
    </w:rPr>
  </w:style>
  <w:style w:type="character" w:customStyle="1" w:styleId="apple-converted-space">
    <w:name w:val="apple-converted-space"/>
    <w:basedOn w:val="Domylnaczcionkaakapitu"/>
    <w:rsid w:val="004A7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Desktop\Szablony\SZABLON%20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Nowy</Template>
  <TotalTime>17</TotalTime>
  <Pages>2</Pages>
  <Words>512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Monika Jarmolińska</cp:lastModifiedBy>
  <cp:revision>10</cp:revision>
  <cp:lastPrinted>2021-01-29T13:15:00Z</cp:lastPrinted>
  <dcterms:created xsi:type="dcterms:W3CDTF">2021-05-11T11:15:00Z</dcterms:created>
  <dcterms:modified xsi:type="dcterms:W3CDTF">2021-05-26T13:42:00Z</dcterms:modified>
</cp:coreProperties>
</file>